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06E67" w14:textId="24EDF874" w:rsidR="006E517A" w:rsidRPr="00294A1E" w:rsidRDefault="004C66E4" w:rsidP="004C66E4">
      <w:pPr>
        <w:pStyle w:val="BodyText"/>
        <w:jc w:val="center"/>
        <w:rPr>
          <w:b/>
          <w:u w:val="single"/>
          <w:lang w:val="nl-NL"/>
        </w:rPr>
      </w:pPr>
      <w:r w:rsidRPr="00294A1E">
        <w:rPr>
          <w:b/>
          <w:noProof/>
          <w:lang w:val="nl-NL" w:eastAsia="nl-NL"/>
        </w:rPr>
        <w:drawing>
          <wp:anchor distT="0" distB="0" distL="114300" distR="114300" simplePos="0" relativeHeight="251643392" behindDoc="0" locked="0" layoutInCell="1" allowOverlap="1" wp14:anchorId="22381DBE" wp14:editId="50059BF0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294A1E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BDB88B" wp14:editId="4BEA9FF7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68AD7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" o:spid="_x0000_s1026" type="#_x0000_t6" style="position:absolute;margin-left:35.8pt;margin-top:44.3pt;width:541.95pt;height:18.9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294A1E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B75978" wp14:editId="7DD85014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6367" id="AutoShape 12" o:spid="_x0000_s1026" type="#_x0000_t6" style="position:absolute;margin-left:-268.5pt;margin-top:391.7pt;width:639.95pt;height:21.4pt;rotation:-9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" fillcolor="#548dd4 [1951]" stroked="f">
                <w10:wrap anchorx="page" anchory="page"/>
              </v:shape>
            </w:pict>
          </mc:Fallback>
        </mc:AlternateContent>
      </w:r>
      <w:r w:rsidR="00410D8B" w:rsidRPr="00294A1E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F023D6" wp14:editId="560C74FA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02EC" id="AutoShape 13" o:spid="_x0000_s1026" type="#_x0000_t6" style="position:absolute;margin-left:235.6pt;margin-top:375.75pt;width:661.4pt;height:22.05pt;rotation:-90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IFaMhi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 w:rsidRPr="00294A1E">
        <w:rPr>
          <w:b/>
          <w:u w:val="single"/>
          <w:lang w:val="nl-NL"/>
        </w:rPr>
        <w:t>Bestelformulier</w:t>
      </w:r>
      <w:r w:rsidR="00ED19AE">
        <w:rPr>
          <w:b/>
          <w:u w:val="single"/>
          <w:lang w:val="nl-NL"/>
        </w:rPr>
        <w:t xml:space="preserve"> kleding Flevoruiters</w:t>
      </w:r>
    </w:p>
    <w:p w14:paraId="6AB91579" w14:textId="77F6DC89" w:rsidR="004C66E4" w:rsidRPr="00984397" w:rsidRDefault="00294A1E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Naam:</w:t>
      </w:r>
      <w:r w:rsidR="004C66E4" w:rsidRPr="00984397">
        <w:rPr>
          <w:rFonts w:ascii="Times New Roman" w:hAnsi="Times New Roman" w:cs="Times New Roman"/>
          <w:sz w:val="24"/>
          <w:lang w:val="nl-NL"/>
        </w:rPr>
        <w:t>_______________________</w:t>
      </w:r>
      <w:r w:rsidRPr="00984397">
        <w:rPr>
          <w:rFonts w:ascii="Times New Roman" w:hAnsi="Times New Roman" w:cs="Times New Roman"/>
          <w:sz w:val="24"/>
          <w:lang w:val="nl-NL"/>
        </w:rPr>
        <w:t>_____________________________________</w:t>
      </w:r>
      <w:r w:rsidR="00984397" w:rsidRPr="00984397">
        <w:rPr>
          <w:rFonts w:ascii="Times New Roman" w:hAnsi="Times New Roman" w:cs="Times New Roman"/>
          <w:sz w:val="24"/>
          <w:lang w:val="nl-NL"/>
        </w:rPr>
        <w:t>__</w:t>
      </w:r>
    </w:p>
    <w:p w14:paraId="4FF8D1CF" w14:textId="5C39DBB2" w:rsidR="008F722C" w:rsidRPr="00984397" w:rsidRDefault="00984397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Email:</w:t>
      </w:r>
      <w:r w:rsidR="008F722C" w:rsidRPr="00984397">
        <w:rPr>
          <w:rFonts w:ascii="Times New Roman" w:hAnsi="Times New Roman" w:cs="Times New Roman"/>
          <w:sz w:val="24"/>
          <w:lang w:val="nl-NL"/>
        </w:rPr>
        <w:t>________________________</w:t>
      </w:r>
      <w:r w:rsidR="00294A1E" w:rsidRPr="00984397">
        <w:rPr>
          <w:rFonts w:ascii="Times New Roman" w:hAnsi="Times New Roman" w:cs="Times New Roman"/>
          <w:sz w:val="24"/>
          <w:lang w:val="nl-NL"/>
        </w:rPr>
        <w:t>_____________________________________</w:t>
      </w:r>
      <w:r w:rsidRPr="00984397">
        <w:rPr>
          <w:rFonts w:ascii="Times New Roman" w:hAnsi="Times New Roman" w:cs="Times New Roman"/>
          <w:sz w:val="24"/>
          <w:lang w:val="nl-NL"/>
        </w:rPr>
        <w:t>_</w:t>
      </w:r>
    </w:p>
    <w:p w14:paraId="54777120" w14:textId="0ED59FEC" w:rsidR="00984397" w:rsidRPr="00984397" w:rsidRDefault="00984397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Telefoonnummer:___________________________________________________</w:t>
      </w:r>
    </w:p>
    <w:p w14:paraId="6DB15809" w14:textId="4C395627" w:rsidR="004C66E4" w:rsidRPr="00984397" w:rsidRDefault="004C66E4" w:rsidP="004C66E4">
      <w:pPr>
        <w:pStyle w:val="BodyText"/>
        <w:rPr>
          <w:rFonts w:ascii="Times New Roman" w:hAnsi="Times New Roman" w:cs="Times New Roman"/>
          <w:sz w:val="24"/>
          <w:lang w:val="nl-NL"/>
        </w:rPr>
      </w:pPr>
    </w:p>
    <w:p w14:paraId="6EF58EFE" w14:textId="4EAAE31F" w:rsidR="00984397" w:rsidRPr="00984397" w:rsidRDefault="00F4235D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294A1E">
        <w:rPr>
          <w:noProof/>
          <w:sz w:val="20"/>
          <w:u w:val="single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8DCE2B4" wp14:editId="56DD1AC5">
                <wp:simplePos x="0" y="0"/>
                <wp:positionH relativeFrom="column">
                  <wp:posOffset>2367915</wp:posOffset>
                </wp:positionH>
                <wp:positionV relativeFrom="paragraph">
                  <wp:posOffset>41910</wp:posOffset>
                </wp:positionV>
                <wp:extent cx="2965450" cy="991235"/>
                <wp:effectExtent l="0" t="0" r="25400" b="18415"/>
                <wp:wrapThrough wrapText="bothSides">
                  <wp:wrapPolygon edited="0">
                    <wp:start x="0" y="0"/>
                    <wp:lineTo x="0" y="21586"/>
                    <wp:lineTo x="21646" y="21586"/>
                    <wp:lineTo x="21646" y="0"/>
                    <wp:lineTo x="0" y="0"/>
                  </wp:wrapPolygon>
                </wp:wrapThrough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1992" w14:textId="25ED2F2A" w:rsidR="00F4235D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Beschikbare maten:</w:t>
                            </w:r>
                          </w:p>
                          <w:p w14:paraId="0654C2FF" w14:textId="4F6A640A" w:rsidR="00F4235D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Dames: XS-XL</w:t>
                            </w:r>
                          </w:p>
                          <w:p w14:paraId="3F8CBDBB" w14:textId="18DF3A89" w:rsidR="00F4235D" w:rsidRDefault="00B21A30" w:rsidP="00F4235D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Heren: XS-</w:t>
                            </w:r>
                            <w:r w:rsidR="00F4235D">
                              <w:rPr>
                                <w:lang w:val="nl-NL"/>
                              </w:rPr>
                              <w:t>4XL</w:t>
                            </w:r>
                          </w:p>
                          <w:p w14:paraId="7E65B82F" w14:textId="2BC71B55" w:rsidR="00F4235D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Kind: 3-4, 5-6, 7-8, 9-10, 11-12, 13-14 jaar</w:t>
                            </w:r>
                          </w:p>
                          <w:p w14:paraId="37CA765F" w14:textId="77777777" w:rsidR="00F4235D" w:rsidRPr="00984397" w:rsidRDefault="00F4235D" w:rsidP="00F4235D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</w:pPr>
                            <w:r w:rsidRPr="00984397"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  <w:t>Zie maattabel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  <w:t>len</w:t>
                            </w:r>
                            <w:r w:rsidRPr="00984397">
                              <w:rPr>
                                <w:rFonts w:ascii="Times New Roman" w:hAnsi="Times New Roman" w:cs="Times New Roman"/>
                                <w:sz w:val="24"/>
                                <w:lang w:val="nl-NL"/>
                              </w:rPr>
                              <w:t xml:space="preserve"> onderaan.</w:t>
                            </w:r>
                          </w:p>
                          <w:p w14:paraId="16CC544B" w14:textId="77777777" w:rsidR="00F4235D" w:rsidRPr="00F4235D" w:rsidRDefault="00F4235D" w:rsidP="00F4235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CE2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6.45pt;margin-top:3.3pt;width:233.5pt;height:78.0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">
                <v:textbox>
                  <w:txbxContent>
                    <w:p w14:paraId="4C461992" w14:textId="25ED2F2A" w:rsidR="00F4235D" w:rsidRDefault="00F4235D" w:rsidP="00F4235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Beschikbare maten:</w:t>
                      </w:r>
                    </w:p>
                    <w:p w14:paraId="0654C2FF" w14:textId="4F6A640A" w:rsidR="00F4235D" w:rsidRDefault="00F4235D" w:rsidP="00F4235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Dames: XS-XL</w:t>
                      </w:r>
                    </w:p>
                    <w:p w14:paraId="3F8CBDBB" w14:textId="18DF3A89" w:rsidR="00F4235D" w:rsidRDefault="00B21A30" w:rsidP="00F4235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Heren: XS-</w:t>
                      </w:r>
                      <w:r w:rsidR="00F4235D">
                        <w:rPr>
                          <w:lang w:val="nl-NL"/>
                        </w:rPr>
                        <w:t>4XL</w:t>
                      </w:r>
                    </w:p>
                    <w:p w14:paraId="7E65B82F" w14:textId="2BC71B55" w:rsidR="00F4235D" w:rsidRDefault="00F4235D" w:rsidP="00F4235D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Kind: 3-4, 5-6, 7-8, 9-10, 11-12, 13-14 jaar</w:t>
                      </w:r>
                    </w:p>
                    <w:p w14:paraId="37CA765F" w14:textId="77777777" w:rsidR="00F4235D" w:rsidRPr="00984397" w:rsidRDefault="00F4235D" w:rsidP="00F4235D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</w:pPr>
                      <w:r w:rsidRPr="00984397"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  <w:t>Zie maattabel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  <w:t>len</w:t>
                      </w:r>
                      <w:r w:rsidRPr="00984397">
                        <w:rPr>
                          <w:rFonts w:ascii="Times New Roman" w:hAnsi="Times New Roman" w:cs="Times New Roman"/>
                          <w:sz w:val="24"/>
                          <w:lang w:val="nl-NL"/>
                        </w:rPr>
                        <w:t xml:space="preserve"> onderaan.</w:t>
                      </w:r>
                    </w:p>
                    <w:p w14:paraId="16CC544B" w14:textId="77777777" w:rsidR="00F4235D" w:rsidRPr="00F4235D" w:rsidRDefault="00F4235D" w:rsidP="00F4235D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84397" w:rsidRPr="00984397">
        <w:rPr>
          <w:rFonts w:ascii="Times New Roman" w:hAnsi="Times New Roman" w:cs="Times New Roman"/>
          <w:sz w:val="24"/>
          <w:lang w:val="nl-NL"/>
        </w:rPr>
        <w:t>Prijzen:</w:t>
      </w:r>
    </w:p>
    <w:p w14:paraId="51A5F1C3" w14:textId="29692DF4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Jas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€77,50</w:t>
      </w:r>
    </w:p>
    <w:p w14:paraId="0B4EB1E9" w14:textId="4FCEB64F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Vest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€40,-</w:t>
      </w:r>
    </w:p>
    <w:p w14:paraId="2D430195" w14:textId="0143E892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T</w:t>
      </w:r>
      <w:r w:rsidR="004C66E4" w:rsidRPr="00984397">
        <w:rPr>
          <w:rFonts w:ascii="Times New Roman" w:hAnsi="Times New Roman" w:cs="Times New Roman"/>
          <w:sz w:val="24"/>
          <w:lang w:val="nl-NL"/>
        </w:rPr>
        <w:t>rui</w:t>
      </w:r>
      <w:r w:rsidRPr="00984397">
        <w:rPr>
          <w:rFonts w:ascii="Times New Roman" w:hAnsi="Times New Roman" w:cs="Times New Roman"/>
          <w:sz w:val="24"/>
          <w:lang w:val="nl-NL"/>
        </w:rPr>
        <w:t xml:space="preserve">  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€35,-</w:t>
      </w:r>
    </w:p>
    <w:p w14:paraId="60B95CD9" w14:textId="611CFA20" w:rsidR="00984397" w:rsidRPr="00984397" w:rsidRDefault="00984397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>P</w:t>
      </w:r>
      <w:r w:rsidR="00294A1E" w:rsidRPr="00984397">
        <w:rPr>
          <w:rFonts w:ascii="Times New Roman" w:hAnsi="Times New Roman" w:cs="Times New Roman"/>
          <w:sz w:val="24"/>
          <w:lang w:val="nl-NL"/>
        </w:rPr>
        <w:t>olo</w:t>
      </w:r>
      <w:r w:rsidRPr="00984397">
        <w:rPr>
          <w:rFonts w:ascii="Times New Roman" w:hAnsi="Times New Roman" w:cs="Times New Roman"/>
          <w:sz w:val="24"/>
          <w:lang w:val="nl-NL"/>
        </w:rPr>
        <w:t xml:space="preserve"> </w:t>
      </w:r>
      <w:r w:rsidRPr="00984397">
        <w:rPr>
          <w:rFonts w:ascii="Times New Roman" w:hAnsi="Times New Roman" w:cs="Times New Roman"/>
          <w:sz w:val="24"/>
          <w:lang w:val="nl-NL"/>
        </w:rPr>
        <w:tab/>
      </w:r>
      <w:r w:rsidRPr="00984397">
        <w:rPr>
          <w:rFonts w:ascii="Times New Roman" w:hAnsi="Times New Roman" w:cs="Times New Roman"/>
          <w:sz w:val="24"/>
          <w:lang w:val="nl-NL"/>
        </w:rPr>
        <w:tab/>
        <w:t>€</w:t>
      </w:r>
      <w:r w:rsidR="00BE7130">
        <w:rPr>
          <w:rFonts w:ascii="Times New Roman" w:hAnsi="Times New Roman" w:cs="Times New Roman"/>
          <w:sz w:val="24"/>
          <w:lang w:val="nl-NL"/>
        </w:rPr>
        <w:t>30,-</w:t>
      </w:r>
    </w:p>
    <w:p w14:paraId="514DD3EB" w14:textId="5E8895F5" w:rsidR="004C66E4" w:rsidRPr="00984397" w:rsidRDefault="004C66E4" w:rsidP="004C66E4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  <w:r w:rsidRPr="00984397">
        <w:rPr>
          <w:rFonts w:ascii="Times New Roman" w:hAnsi="Times New Roman" w:cs="Times New Roman"/>
          <w:sz w:val="24"/>
          <w:lang w:val="nl-NL"/>
        </w:rPr>
        <w:t xml:space="preserve">T-shirt </w:t>
      </w:r>
      <w:r w:rsidR="00F4235D">
        <w:rPr>
          <w:rFonts w:ascii="Times New Roman" w:hAnsi="Times New Roman" w:cs="Times New Roman"/>
          <w:sz w:val="24"/>
          <w:lang w:val="nl-NL"/>
        </w:rPr>
        <w:tab/>
      </w:r>
      <w:r w:rsidR="00984397" w:rsidRPr="00984397">
        <w:rPr>
          <w:rFonts w:ascii="Times New Roman" w:hAnsi="Times New Roman" w:cs="Times New Roman"/>
          <w:sz w:val="24"/>
          <w:lang w:val="nl-NL"/>
        </w:rPr>
        <w:tab/>
        <w:t>€15,-</w:t>
      </w:r>
    </w:p>
    <w:p w14:paraId="176C011D" w14:textId="77777777" w:rsidR="00ED19AE" w:rsidRPr="00984397" w:rsidRDefault="00ED19AE" w:rsidP="00ED19AE">
      <w:pPr>
        <w:pStyle w:val="BodyText"/>
        <w:spacing w:after="0"/>
        <w:rPr>
          <w:rFonts w:ascii="Times New Roman" w:hAnsi="Times New Roman" w:cs="Times New Roman"/>
          <w:sz w:val="24"/>
          <w:lang w:val="nl-NL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984"/>
        <w:gridCol w:w="1134"/>
        <w:gridCol w:w="1418"/>
        <w:gridCol w:w="1276"/>
      </w:tblGrid>
      <w:tr w:rsidR="00EA3897" w14:paraId="4910E90B" w14:textId="77777777" w:rsidTr="00EA3897">
        <w:tc>
          <w:tcPr>
            <w:tcW w:w="1526" w:type="dxa"/>
          </w:tcPr>
          <w:p w14:paraId="2004E9D6" w14:textId="5C7F6912" w:rsidR="00EA3897" w:rsidRPr="00984397" w:rsidRDefault="00EA3897" w:rsidP="00EA3897">
            <w:pPr>
              <w:rPr>
                <w:lang w:val="nl-NL"/>
              </w:rPr>
            </w:pPr>
            <w:r w:rsidRPr="00984397">
              <w:rPr>
                <w:lang w:val="nl-NL"/>
              </w:rPr>
              <w:t>Artikel (jas/vest/trui/polo/</w:t>
            </w:r>
            <w:proofErr w:type="spellStart"/>
            <w:r w:rsidRPr="00984397">
              <w:rPr>
                <w:lang w:val="nl-NL"/>
              </w:rPr>
              <w:t>t-shirt</w:t>
            </w:r>
            <w:proofErr w:type="spellEnd"/>
            <w:r w:rsidRPr="00984397">
              <w:rPr>
                <w:lang w:val="nl-NL"/>
              </w:rPr>
              <w:t>)</w:t>
            </w:r>
          </w:p>
        </w:tc>
        <w:tc>
          <w:tcPr>
            <w:tcW w:w="1701" w:type="dxa"/>
          </w:tcPr>
          <w:p w14:paraId="47BB5507" w14:textId="77777777" w:rsidR="00EA3897" w:rsidRDefault="00EA3897" w:rsidP="00BB76E2">
            <w:r>
              <w:t>Model (dames/</w:t>
            </w:r>
            <w:proofErr w:type="spellStart"/>
            <w:r>
              <w:t>heren</w:t>
            </w:r>
            <w:proofErr w:type="spellEnd"/>
            <w:r>
              <w:t>/</w:t>
            </w:r>
          </w:p>
          <w:p w14:paraId="778B789A" w14:textId="1EEEBC52" w:rsidR="00EA3897" w:rsidRDefault="00EA3897" w:rsidP="00BB76E2">
            <w:r>
              <w:t>kind)</w:t>
            </w:r>
          </w:p>
        </w:tc>
        <w:tc>
          <w:tcPr>
            <w:tcW w:w="1984" w:type="dxa"/>
          </w:tcPr>
          <w:p w14:paraId="4BFCD38A" w14:textId="77777777" w:rsidR="00EA3897" w:rsidRDefault="00EA3897" w:rsidP="00BB76E2">
            <w:r>
              <w:t>Logo (</w:t>
            </w:r>
            <w:proofErr w:type="spellStart"/>
            <w:r>
              <w:t>dressuur</w:t>
            </w:r>
            <w:proofErr w:type="spellEnd"/>
            <w:r>
              <w:t>/</w:t>
            </w:r>
          </w:p>
          <w:p w14:paraId="1370FD35" w14:textId="18F361D4" w:rsidR="00EA3897" w:rsidRDefault="00EA3897" w:rsidP="00BB76E2">
            <w:proofErr w:type="spellStart"/>
            <w:r>
              <w:t>springen</w:t>
            </w:r>
            <w:proofErr w:type="spellEnd"/>
            <w:r>
              <w:t>/</w:t>
            </w:r>
            <w:proofErr w:type="spellStart"/>
            <w:r>
              <w:t>voltige</w:t>
            </w:r>
            <w:proofErr w:type="spellEnd"/>
            <w:r>
              <w:t>)</w:t>
            </w:r>
          </w:p>
        </w:tc>
        <w:tc>
          <w:tcPr>
            <w:tcW w:w="1134" w:type="dxa"/>
          </w:tcPr>
          <w:p w14:paraId="3C9E9F30" w14:textId="0EDEC67A" w:rsidR="00EA3897" w:rsidRDefault="00EA3897" w:rsidP="00BB76E2">
            <w:r>
              <w:t>Maat</w:t>
            </w:r>
          </w:p>
        </w:tc>
        <w:tc>
          <w:tcPr>
            <w:tcW w:w="1418" w:type="dxa"/>
          </w:tcPr>
          <w:p w14:paraId="2C4DB600" w14:textId="77777777" w:rsidR="00EA3897" w:rsidRDefault="00EA3897" w:rsidP="00BB76E2">
            <w:proofErr w:type="spellStart"/>
            <w:r>
              <w:t>Aantal</w:t>
            </w:r>
            <w:proofErr w:type="spellEnd"/>
          </w:p>
        </w:tc>
        <w:tc>
          <w:tcPr>
            <w:tcW w:w="1276" w:type="dxa"/>
          </w:tcPr>
          <w:p w14:paraId="3C4BF55E" w14:textId="77777777" w:rsidR="00EA3897" w:rsidRDefault="00EA3897" w:rsidP="00BB76E2">
            <w:proofErr w:type="spellStart"/>
            <w:r>
              <w:t>Prijs</w:t>
            </w:r>
            <w:proofErr w:type="spellEnd"/>
          </w:p>
        </w:tc>
      </w:tr>
      <w:tr w:rsidR="00EA3897" w14:paraId="6B219094" w14:textId="77777777" w:rsidTr="00EA3897">
        <w:tc>
          <w:tcPr>
            <w:tcW w:w="1526" w:type="dxa"/>
          </w:tcPr>
          <w:p w14:paraId="28C9394B" w14:textId="77777777" w:rsidR="00EA3897" w:rsidRDefault="00EA3897" w:rsidP="00BB76E2"/>
        </w:tc>
        <w:tc>
          <w:tcPr>
            <w:tcW w:w="1701" w:type="dxa"/>
          </w:tcPr>
          <w:p w14:paraId="4AA7B41C" w14:textId="77777777" w:rsidR="00EA3897" w:rsidRDefault="00EA3897" w:rsidP="00BB76E2"/>
        </w:tc>
        <w:tc>
          <w:tcPr>
            <w:tcW w:w="1984" w:type="dxa"/>
          </w:tcPr>
          <w:p w14:paraId="7288DBBA" w14:textId="77777777" w:rsidR="00EA3897" w:rsidRDefault="00EA3897" w:rsidP="00BB76E2"/>
        </w:tc>
        <w:tc>
          <w:tcPr>
            <w:tcW w:w="1134" w:type="dxa"/>
          </w:tcPr>
          <w:p w14:paraId="1EB5630D" w14:textId="70AE8748" w:rsidR="00EA3897" w:rsidRDefault="00EA3897" w:rsidP="00BB76E2"/>
        </w:tc>
        <w:tc>
          <w:tcPr>
            <w:tcW w:w="1418" w:type="dxa"/>
          </w:tcPr>
          <w:p w14:paraId="2FA5AB23" w14:textId="77777777" w:rsidR="00EA3897" w:rsidRDefault="00EA3897" w:rsidP="00BB76E2"/>
        </w:tc>
        <w:tc>
          <w:tcPr>
            <w:tcW w:w="1276" w:type="dxa"/>
          </w:tcPr>
          <w:p w14:paraId="01A32726" w14:textId="4084B352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BA4B679" w14:textId="77777777" w:rsidTr="00EA3897">
        <w:tc>
          <w:tcPr>
            <w:tcW w:w="1526" w:type="dxa"/>
          </w:tcPr>
          <w:p w14:paraId="01B46B51" w14:textId="77777777" w:rsidR="00EA3897" w:rsidRDefault="00EA3897" w:rsidP="00BB76E2"/>
        </w:tc>
        <w:tc>
          <w:tcPr>
            <w:tcW w:w="1701" w:type="dxa"/>
          </w:tcPr>
          <w:p w14:paraId="0185B083" w14:textId="77777777" w:rsidR="00EA3897" w:rsidRDefault="00EA3897" w:rsidP="00BB76E2"/>
        </w:tc>
        <w:tc>
          <w:tcPr>
            <w:tcW w:w="1984" w:type="dxa"/>
          </w:tcPr>
          <w:p w14:paraId="61CE26E3" w14:textId="77777777" w:rsidR="00EA3897" w:rsidRDefault="00EA3897" w:rsidP="00BB76E2"/>
        </w:tc>
        <w:tc>
          <w:tcPr>
            <w:tcW w:w="1134" w:type="dxa"/>
          </w:tcPr>
          <w:p w14:paraId="00D139E8" w14:textId="0762511B" w:rsidR="00EA3897" w:rsidRDefault="00EA3897" w:rsidP="00BB76E2"/>
        </w:tc>
        <w:tc>
          <w:tcPr>
            <w:tcW w:w="1418" w:type="dxa"/>
          </w:tcPr>
          <w:p w14:paraId="75A7391D" w14:textId="77777777" w:rsidR="00EA3897" w:rsidRDefault="00EA3897" w:rsidP="00BB76E2"/>
        </w:tc>
        <w:tc>
          <w:tcPr>
            <w:tcW w:w="1276" w:type="dxa"/>
          </w:tcPr>
          <w:p w14:paraId="2B46F153" w14:textId="3DE02F33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E6583E2" w14:textId="77777777" w:rsidTr="00EA3897">
        <w:tc>
          <w:tcPr>
            <w:tcW w:w="1526" w:type="dxa"/>
          </w:tcPr>
          <w:p w14:paraId="58F91812" w14:textId="77777777" w:rsidR="00EA3897" w:rsidRDefault="00EA3897" w:rsidP="00BB76E2"/>
        </w:tc>
        <w:tc>
          <w:tcPr>
            <w:tcW w:w="1701" w:type="dxa"/>
          </w:tcPr>
          <w:p w14:paraId="671D5BC1" w14:textId="77777777" w:rsidR="00EA3897" w:rsidRDefault="00EA3897" w:rsidP="00BB76E2"/>
        </w:tc>
        <w:tc>
          <w:tcPr>
            <w:tcW w:w="1984" w:type="dxa"/>
          </w:tcPr>
          <w:p w14:paraId="4B106F10" w14:textId="77777777" w:rsidR="00EA3897" w:rsidRDefault="00EA3897" w:rsidP="00BB76E2"/>
        </w:tc>
        <w:tc>
          <w:tcPr>
            <w:tcW w:w="1134" w:type="dxa"/>
          </w:tcPr>
          <w:p w14:paraId="6C55E68F" w14:textId="3CB6C781" w:rsidR="00EA3897" w:rsidRDefault="00EA3897" w:rsidP="00BB76E2"/>
        </w:tc>
        <w:tc>
          <w:tcPr>
            <w:tcW w:w="1418" w:type="dxa"/>
          </w:tcPr>
          <w:p w14:paraId="367AE7EC" w14:textId="77777777" w:rsidR="00EA3897" w:rsidRDefault="00EA3897" w:rsidP="00BB76E2"/>
        </w:tc>
        <w:tc>
          <w:tcPr>
            <w:tcW w:w="1276" w:type="dxa"/>
          </w:tcPr>
          <w:p w14:paraId="242018D6" w14:textId="5C7F8C45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86967D4" w14:textId="77777777" w:rsidTr="00EA3897">
        <w:tc>
          <w:tcPr>
            <w:tcW w:w="1526" w:type="dxa"/>
          </w:tcPr>
          <w:p w14:paraId="17817382" w14:textId="77777777" w:rsidR="00EA3897" w:rsidRDefault="00EA3897" w:rsidP="00BB76E2"/>
        </w:tc>
        <w:tc>
          <w:tcPr>
            <w:tcW w:w="1701" w:type="dxa"/>
          </w:tcPr>
          <w:p w14:paraId="5C39062F" w14:textId="77777777" w:rsidR="00EA3897" w:rsidRDefault="00EA3897" w:rsidP="00BB76E2"/>
        </w:tc>
        <w:tc>
          <w:tcPr>
            <w:tcW w:w="1984" w:type="dxa"/>
          </w:tcPr>
          <w:p w14:paraId="15DB42BB" w14:textId="77777777" w:rsidR="00EA3897" w:rsidRDefault="00EA3897" w:rsidP="00BB76E2"/>
        </w:tc>
        <w:tc>
          <w:tcPr>
            <w:tcW w:w="1134" w:type="dxa"/>
          </w:tcPr>
          <w:p w14:paraId="12AF2F9D" w14:textId="5081926D" w:rsidR="00EA3897" w:rsidRDefault="00EA3897" w:rsidP="00BB76E2"/>
        </w:tc>
        <w:tc>
          <w:tcPr>
            <w:tcW w:w="1418" w:type="dxa"/>
          </w:tcPr>
          <w:p w14:paraId="65C25B25" w14:textId="77777777" w:rsidR="00EA3897" w:rsidRDefault="00EA3897" w:rsidP="00BB76E2"/>
        </w:tc>
        <w:tc>
          <w:tcPr>
            <w:tcW w:w="1276" w:type="dxa"/>
          </w:tcPr>
          <w:p w14:paraId="6C2F94B9" w14:textId="267134A6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28DD57E" w14:textId="77777777" w:rsidTr="00EA3897">
        <w:tc>
          <w:tcPr>
            <w:tcW w:w="1526" w:type="dxa"/>
          </w:tcPr>
          <w:p w14:paraId="7EC11C22" w14:textId="77777777" w:rsidR="00EA3897" w:rsidRDefault="00EA3897" w:rsidP="00BB76E2"/>
        </w:tc>
        <w:tc>
          <w:tcPr>
            <w:tcW w:w="1701" w:type="dxa"/>
          </w:tcPr>
          <w:p w14:paraId="516148C0" w14:textId="77777777" w:rsidR="00EA3897" w:rsidRDefault="00EA3897" w:rsidP="00BB76E2"/>
        </w:tc>
        <w:tc>
          <w:tcPr>
            <w:tcW w:w="1984" w:type="dxa"/>
          </w:tcPr>
          <w:p w14:paraId="4D07A041" w14:textId="77777777" w:rsidR="00EA3897" w:rsidRDefault="00EA3897" w:rsidP="00BB76E2"/>
        </w:tc>
        <w:tc>
          <w:tcPr>
            <w:tcW w:w="1134" w:type="dxa"/>
          </w:tcPr>
          <w:p w14:paraId="1C30C618" w14:textId="179BBF53" w:rsidR="00EA3897" w:rsidRDefault="00EA3897" w:rsidP="00BB76E2"/>
        </w:tc>
        <w:tc>
          <w:tcPr>
            <w:tcW w:w="1418" w:type="dxa"/>
          </w:tcPr>
          <w:p w14:paraId="162C401E" w14:textId="77777777" w:rsidR="00EA3897" w:rsidRDefault="00EA3897" w:rsidP="00BB76E2"/>
        </w:tc>
        <w:tc>
          <w:tcPr>
            <w:tcW w:w="1276" w:type="dxa"/>
          </w:tcPr>
          <w:p w14:paraId="3AA4779F" w14:textId="5FFD9959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F0277E5" w14:textId="77777777" w:rsidTr="00EA3897">
        <w:tc>
          <w:tcPr>
            <w:tcW w:w="1526" w:type="dxa"/>
          </w:tcPr>
          <w:p w14:paraId="26442E99" w14:textId="77777777" w:rsidR="00EA3897" w:rsidRDefault="00EA3897" w:rsidP="00BB76E2"/>
        </w:tc>
        <w:tc>
          <w:tcPr>
            <w:tcW w:w="1701" w:type="dxa"/>
          </w:tcPr>
          <w:p w14:paraId="20BC65AC" w14:textId="77777777" w:rsidR="00EA3897" w:rsidRDefault="00EA3897" w:rsidP="00BB76E2"/>
        </w:tc>
        <w:tc>
          <w:tcPr>
            <w:tcW w:w="1984" w:type="dxa"/>
          </w:tcPr>
          <w:p w14:paraId="485294E4" w14:textId="77777777" w:rsidR="00EA3897" w:rsidRDefault="00EA3897" w:rsidP="00BB76E2"/>
        </w:tc>
        <w:tc>
          <w:tcPr>
            <w:tcW w:w="1134" w:type="dxa"/>
          </w:tcPr>
          <w:p w14:paraId="769532E6" w14:textId="389BB3EE" w:rsidR="00EA3897" w:rsidRDefault="00EA3897" w:rsidP="00BB76E2"/>
        </w:tc>
        <w:tc>
          <w:tcPr>
            <w:tcW w:w="1418" w:type="dxa"/>
          </w:tcPr>
          <w:p w14:paraId="54CEA354" w14:textId="77777777" w:rsidR="00EA3897" w:rsidRDefault="00EA3897" w:rsidP="00BB76E2"/>
        </w:tc>
        <w:tc>
          <w:tcPr>
            <w:tcW w:w="1276" w:type="dxa"/>
          </w:tcPr>
          <w:p w14:paraId="165CBE6F" w14:textId="1EF0CB64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D2BE08E" w14:textId="77777777" w:rsidTr="00EA3897">
        <w:tc>
          <w:tcPr>
            <w:tcW w:w="1526" w:type="dxa"/>
          </w:tcPr>
          <w:p w14:paraId="1CBE88A6" w14:textId="77777777" w:rsidR="00EA3897" w:rsidRDefault="00EA3897" w:rsidP="00BB76E2"/>
        </w:tc>
        <w:tc>
          <w:tcPr>
            <w:tcW w:w="1701" w:type="dxa"/>
          </w:tcPr>
          <w:p w14:paraId="548D16E7" w14:textId="77777777" w:rsidR="00EA3897" w:rsidRDefault="00EA3897" w:rsidP="00BB76E2"/>
        </w:tc>
        <w:tc>
          <w:tcPr>
            <w:tcW w:w="1984" w:type="dxa"/>
          </w:tcPr>
          <w:p w14:paraId="2223B756" w14:textId="77777777" w:rsidR="00EA3897" w:rsidRDefault="00EA3897" w:rsidP="00BB76E2"/>
        </w:tc>
        <w:tc>
          <w:tcPr>
            <w:tcW w:w="1134" w:type="dxa"/>
          </w:tcPr>
          <w:p w14:paraId="43B48A83" w14:textId="2326CA18" w:rsidR="00EA3897" w:rsidRDefault="00EA3897" w:rsidP="00BB76E2"/>
        </w:tc>
        <w:tc>
          <w:tcPr>
            <w:tcW w:w="1418" w:type="dxa"/>
          </w:tcPr>
          <w:p w14:paraId="0032A154" w14:textId="77777777" w:rsidR="00EA3897" w:rsidRDefault="00EA3897" w:rsidP="00BB76E2"/>
        </w:tc>
        <w:tc>
          <w:tcPr>
            <w:tcW w:w="1276" w:type="dxa"/>
          </w:tcPr>
          <w:p w14:paraId="3163CFE9" w14:textId="16B78FED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12CFC255" w14:textId="77777777" w:rsidTr="00EA3897">
        <w:tc>
          <w:tcPr>
            <w:tcW w:w="1526" w:type="dxa"/>
          </w:tcPr>
          <w:p w14:paraId="775297AD" w14:textId="77777777" w:rsidR="00EA3897" w:rsidRDefault="00EA3897" w:rsidP="00BB76E2"/>
        </w:tc>
        <w:tc>
          <w:tcPr>
            <w:tcW w:w="1701" w:type="dxa"/>
          </w:tcPr>
          <w:p w14:paraId="3691BDDC" w14:textId="77777777" w:rsidR="00EA3897" w:rsidRDefault="00EA3897" w:rsidP="00BB76E2"/>
        </w:tc>
        <w:tc>
          <w:tcPr>
            <w:tcW w:w="1984" w:type="dxa"/>
          </w:tcPr>
          <w:p w14:paraId="7A4FB2CA" w14:textId="77777777" w:rsidR="00EA3897" w:rsidRDefault="00EA3897" w:rsidP="00BB76E2"/>
        </w:tc>
        <w:tc>
          <w:tcPr>
            <w:tcW w:w="1134" w:type="dxa"/>
          </w:tcPr>
          <w:p w14:paraId="102D7E10" w14:textId="4F3D360F" w:rsidR="00EA3897" w:rsidRDefault="00EA3897" w:rsidP="00BB76E2"/>
        </w:tc>
        <w:tc>
          <w:tcPr>
            <w:tcW w:w="1418" w:type="dxa"/>
          </w:tcPr>
          <w:p w14:paraId="3C49D6D2" w14:textId="77777777" w:rsidR="00EA3897" w:rsidRDefault="00EA3897" w:rsidP="00BB76E2"/>
        </w:tc>
        <w:tc>
          <w:tcPr>
            <w:tcW w:w="1276" w:type="dxa"/>
          </w:tcPr>
          <w:p w14:paraId="77C31A2A" w14:textId="1B192D59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029F32D0" w14:textId="77777777" w:rsidTr="00EA3897">
        <w:tc>
          <w:tcPr>
            <w:tcW w:w="1526" w:type="dxa"/>
          </w:tcPr>
          <w:p w14:paraId="475F0122" w14:textId="77777777" w:rsidR="00EA3897" w:rsidRDefault="00EA3897" w:rsidP="00BB76E2"/>
        </w:tc>
        <w:tc>
          <w:tcPr>
            <w:tcW w:w="1701" w:type="dxa"/>
          </w:tcPr>
          <w:p w14:paraId="22BB4F6B" w14:textId="77777777" w:rsidR="00EA3897" w:rsidRDefault="00EA3897" w:rsidP="00BB76E2"/>
        </w:tc>
        <w:tc>
          <w:tcPr>
            <w:tcW w:w="1984" w:type="dxa"/>
          </w:tcPr>
          <w:p w14:paraId="127246B0" w14:textId="77777777" w:rsidR="00EA3897" w:rsidRDefault="00EA3897" w:rsidP="00BB76E2"/>
        </w:tc>
        <w:tc>
          <w:tcPr>
            <w:tcW w:w="1134" w:type="dxa"/>
          </w:tcPr>
          <w:p w14:paraId="06E27C17" w14:textId="5E8AEB50" w:rsidR="00EA3897" w:rsidRDefault="00EA3897" w:rsidP="00BB76E2"/>
        </w:tc>
        <w:tc>
          <w:tcPr>
            <w:tcW w:w="1418" w:type="dxa"/>
          </w:tcPr>
          <w:p w14:paraId="39BF2505" w14:textId="77777777" w:rsidR="00EA3897" w:rsidRDefault="00EA3897" w:rsidP="00BB76E2"/>
        </w:tc>
        <w:tc>
          <w:tcPr>
            <w:tcW w:w="1276" w:type="dxa"/>
          </w:tcPr>
          <w:p w14:paraId="74FC002A" w14:textId="43DFCF3F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6EA50803" w14:textId="77777777" w:rsidTr="00EA3897">
        <w:tc>
          <w:tcPr>
            <w:tcW w:w="1526" w:type="dxa"/>
          </w:tcPr>
          <w:p w14:paraId="306D0A3D" w14:textId="77777777" w:rsidR="00EA3897" w:rsidRDefault="00EA3897" w:rsidP="00BB76E2"/>
        </w:tc>
        <w:tc>
          <w:tcPr>
            <w:tcW w:w="1701" w:type="dxa"/>
          </w:tcPr>
          <w:p w14:paraId="622E943C" w14:textId="77777777" w:rsidR="00EA3897" w:rsidRDefault="00EA3897" w:rsidP="00BB76E2"/>
        </w:tc>
        <w:tc>
          <w:tcPr>
            <w:tcW w:w="1984" w:type="dxa"/>
          </w:tcPr>
          <w:p w14:paraId="5B4211C1" w14:textId="77777777" w:rsidR="00EA3897" w:rsidRDefault="00EA3897" w:rsidP="00BB76E2"/>
        </w:tc>
        <w:tc>
          <w:tcPr>
            <w:tcW w:w="1134" w:type="dxa"/>
          </w:tcPr>
          <w:p w14:paraId="2FF9BCFB" w14:textId="450E939F" w:rsidR="00EA3897" w:rsidRDefault="00EA3897" w:rsidP="00BB76E2"/>
        </w:tc>
        <w:tc>
          <w:tcPr>
            <w:tcW w:w="1418" w:type="dxa"/>
          </w:tcPr>
          <w:p w14:paraId="1AD3B457" w14:textId="77777777" w:rsidR="00EA3897" w:rsidRDefault="00EA3897" w:rsidP="00BB76E2"/>
        </w:tc>
        <w:tc>
          <w:tcPr>
            <w:tcW w:w="1276" w:type="dxa"/>
          </w:tcPr>
          <w:p w14:paraId="46BA2833" w14:textId="2FED764A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59BB8AD2" w14:textId="77777777" w:rsidTr="00EA3897">
        <w:trPr>
          <w:trHeight w:val="64"/>
        </w:trPr>
        <w:tc>
          <w:tcPr>
            <w:tcW w:w="1526" w:type="dxa"/>
          </w:tcPr>
          <w:p w14:paraId="4C3152FA" w14:textId="77777777" w:rsidR="00EA3897" w:rsidRDefault="00EA3897" w:rsidP="00BB76E2"/>
        </w:tc>
        <w:tc>
          <w:tcPr>
            <w:tcW w:w="1701" w:type="dxa"/>
          </w:tcPr>
          <w:p w14:paraId="1B490C47" w14:textId="77777777" w:rsidR="00EA3897" w:rsidRDefault="00EA3897" w:rsidP="00BB76E2"/>
        </w:tc>
        <w:tc>
          <w:tcPr>
            <w:tcW w:w="1984" w:type="dxa"/>
          </w:tcPr>
          <w:p w14:paraId="485EB3F1" w14:textId="77777777" w:rsidR="00EA3897" w:rsidRDefault="00EA3897" w:rsidP="00BB76E2"/>
        </w:tc>
        <w:tc>
          <w:tcPr>
            <w:tcW w:w="1134" w:type="dxa"/>
          </w:tcPr>
          <w:p w14:paraId="5C68AFE5" w14:textId="10AFEE89" w:rsidR="00EA3897" w:rsidRDefault="00EA3897" w:rsidP="00BB76E2"/>
        </w:tc>
        <w:tc>
          <w:tcPr>
            <w:tcW w:w="1418" w:type="dxa"/>
          </w:tcPr>
          <w:p w14:paraId="3730D58F" w14:textId="77777777" w:rsidR="00EA3897" w:rsidRDefault="00EA3897" w:rsidP="00BB76E2"/>
        </w:tc>
        <w:tc>
          <w:tcPr>
            <w:tcW w:w="1276" w:type="dxa"/>
          </w:tcPr>
          <w:p w14:paraId="677DA1F8" w14:textId="7C1E7FF8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2EC2E3FA" w14:textId="77777777" w:rsidTr="00EA3897">
        <w:tc>
          <w:tcPr>
            <w:tcW w:w="1526" w:type="dxa"/>
          </w:tcPr>
          <w:p w14:paraId="0AC9916E" w14:textId="77777777" w:rsidR="00EA3897" w:rsidRDefault="00EA3897" w:rsidP="00BB76E2"/>
        </w:tc>
        <w:tc>
          <w:tcPr>
            <w:tcW w:w="1701" w:type="dxa"/>
          </w:tcPr>
          <w:p w14:paraId="71DCD517" w14:textId="77777777" w:rsidR="00EA3897" w:rsidRDefault="00EA3897" w:rsidP="00BB76E2"/>
        </w:tc>
        <w:tc>
          <w:tcPr>
            <w:tcW w:w="1984" w:type="dxa"/>
          </w:tcPr>
          <w:p w14:paraId="0BF11E68" w14:textId="77777777" w:rsidR="00EA3897" w:rsidRDefault="00EA3897" w:rsidP="00BB76E2"/>
        </w:tc>
        <w:tc>
          <w:tcPr>
            <w:tcW w:w="1134" w:type="dxa"/>
          </w:tcPr>
          <w:p w14:paraId="3FE7D309" w14:textId="742A0AE6" w:rsidR="00EA3897" w:rsidRDefault="00EA3897" w:rsidP="00BB76E2"/>
        </w:tc>
        <w:tc>
          <w:tcPr>
            <w:tcW w:w="1418" w:type="dxa"/>
          </w:tcPr>
          <w:p w14:paraId="3B97C787" w14:textId="77777777" w:rsidR="00EA3897" w:rsidRDefault="00EA3897" w:rsidP="00BB76E2"/>
        </w:tc>
        <w:tc>
          <w:tcPr>
            <w:tcW w:w="1276" w:type="dxa"/>
          </w:tcPr>
          <w:p w14:paraId="48CE55EB" w14:textId="3920565D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13D29838" w14:textId="77777777" w:rsidTr="00EA3897">
        <w:tc>
          <w:tcPr>
            <w:tcW w:w="1526" w:type="dxa"/>
          </w:tcPr>
          <w:p w14:paraId="7B4D0E97" w14:textId="77777777" w:rsidR="00EA3897" w:rsidRDefault="00EA3897" w:rsidP="00BB76E2"/>
        </w:tc>
        <w:tc>
          <w:tcPr>
            <w:tcW w:w="1701" w:type="dxa"/>
          </w:tcPr>
          <w:p w14:paraId="5635BA47" w14:textId="77777777" w:rsidR="00EA3897" w:rsidRDefault="00EA3897" w:rsidP="00BB76E2"/>
        </w:tc>
        <w:tc>
          <w:tcPr>
            <w:tcW w:w="1984" w:type="dxa"/>
          </w:tcPr>
          <w:p w14:paraId="6CF48549" w14:textId="77777777" w:rsidR="00EA3897" w:rsidRDefault="00EA3897" w:rsidP="00BB76E2"/>
        </w:tc>
        <w:tc>
          <w:tcPr>
            <w:tcW w:w="1134" w:type="dxa"/>
          </w:tcPr>
          <w:p w14:paraId="663826B5" w14:textId="3C283135" w:rsidR="00EA3897" w:rsidRDefault="00EA3897" w:rsidP="00BB76E2"/>
        </w:tc>
        <w:tc>
          <w:tcPr>
            <w:tcW w:w="1418" w:type="dxa"/>
          </w:tcPr>
          <w:p w14:paraId="1331E3B2" w14:textId="77777777" w:rsidR="00EA3897" w:rsidRDefault="00EA3897" w:rsidP="00BB76E2"/>
        </w:tc>
        <w:tc>
          <w:tcPr>
            <w:tcW w:w="1276" w:type="dxa"/>
          </w:tcPr>
          <w:p w14:paraId="7BF8D364" w14:textId="289DFEA2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A3897" w14:paraId="7CAE3796" w14:textId="77777777" w:rsidTr="00EA3897">
        <w:tc>
          <w:tcPr>
            <w:tcW w:w="1526" w:type="dxa"/>
          </w:tcPr>
          <w:p w14:paraId="11265D9C" w14:textId="77777777" w:rsidR="00EA3897" w:rsidRDefault="00EA3897" w:rsidP="00BB76E2"/>
        </w:tc>
        <w:tc>
          <w:tcPr>
            <w:tcW w:w="1701" w:type="dxa"/>
          </w:tcPr>
          <w:p w14:paraId="07E1E52B" w14:textId="77777777" w:rsidR="00EA3897" w:rsidRDefault="00EA3897" w:rsidP="00BB76E2"/>
        </w:tc>
        <w:tc>
          <w:tcPr>
            <w:tcW w:w="1984" w:type="dxa"/>
          </w:tcPr>
          <w:p w14:paraId="4907DD3C" w14:textId="77777777" w:rsidR="00EA3897" w:rsidRDefault="00EA3897" w:rsidP="00BB76E2"/>
        </w:tc>
        <w:tc>
          <w:tcPr>
            <w:tcW w:w="1134" w:type="dxa"/>
          </w:tcPr>
          <w:p w14:paraId="00215EA5" w14:textId="7BAA22D9" w:rsidR="00EA3897" w:rsidRDefault="00EA3897" w:rsidP="00BB76E2"/>
        </w:tc>
        <w:tc>
          <w:tcPr>
            <w:tcW w:w="1418" w:type="dxa"/>
          </w:tcPr>
          <w:p w14:paraId="1B388003" w14:textId="77777777" w:rsidR="00EA3897" w:rsidRDefault="00EA3897" w:rsidP="00BB76E2"/>
        </w:tc>
        <w:tc>
          <w:tcPr>
            <w:tcW w:w="1276" w:type="dxa"/>
          </w:tcPr>
          <w:p w14:paraId="6193C30A" w14:textId="503E6651" w:rsidR="00EA3897" w:rsidRDefault="00ED19AE" w:rsidP="00BB76E2">
            <w:r w:rsidRPr="00984397">
              <w:rPr>
                <w:lang w:val="nl-NL"/>
              </w:rPr>
              <w:t>€</w:t>
            </w:r>
          </w:p>
        </w:tc>
      </w:tr>
      <w:tr w:rsidR="00ED19AE" w14:paraId="264FF22D" w14:textId="77777777" w:rsidTr="00F92577">
        <w:tc>
          <w:tcPr>
            <w:tcW w:w="6345" w:type="dxa"/>
            <w:gridSpan w:val="4"/>
          </w:tcPr>
          <w:p w14:paraId="4514A021" w14:textId="21D745E7" w:rsidR="00ED19AE" w:rsidRDefault="00ED19AE" w:rsidP="00BB76E2">
            <w:proofErr w:type="spellStart"/>
            <w:r>
              <w:t>Korting</w:t>
            </w:r>
            <w:proofErr w:type="spellEnd"/>
            <w:r>
              <w:t xml:space="preserve"> </w:t>
            </w:r>
            <w:r w:rsidRPr="00984397">
              <w:rPr>
                <w:lang w:val="nl-NL"/>
              </w:rPr>
              <w:t>€5,-</w:t>
            </w:r>
            <w:r>
              <w:rPr>
                <w:lang w:val="nl-NL"/>
              </w:rPr>
              <w:t xml:space="preserve"> per lid </w:t>
            </w:r>
          </w:p>
        </w:tc>
        <w:tc>
          <w:tcPr>
            <w:tcW w:w="1418" w:type="dxa"/>
          </w:tcPr>
          <w:p w14:paraId="434FEEAD" w14:textId="77777777" w:rsidR="00ED19AE" w:rsidRDefault="00ED19AE" w:rsidP="00BB76E2"/>
        </w:tc>
        <w:tc>
          <w:tcPr>
            <w:tcW w:w="1276" w:type="dxa"/>
          </w:tcPr>
          <w:p w14:paraId="6C8430C5" w14:textId="73A6FD52" w:rsidR="00ED19AE" w:rsidRDefault="00ED19AE" w:rsidP="00ED19AE">
            <w:r>
              <w:t xml:space="preserve">- </w:t>
            </w:r>
            <w:r w:rsidRPr="00984397">
              <w:rPr>
                <w:lang w:val="nl-NL"/>
              </w:rPr>
              <w:t>€</w:t>
            </w:r>
            <w:r>
              <w:rPr>
                <w:lang w:val="nl-NL"/>
              </w:rPr>
              <w:t xml:space="preserve"> </w:t>
            </w:r>
            <w:r>
              <w:t xml:space="preserve"> </w:t>
            </w:r>
          </w:p>
        </w:tc>
      </w:tr>
      <w:tr w:rsidR="00EA3897" w14:paraId="2B15509B" w14:textId="77777777" w:rsidTr="00ED19AE">
        <w:tc>
          <w:tcPr>
            <w:tcW w:w="1526" w:type="dxa"/>
            <w:tcBorders>
              <w:right w:val="single" w:sz="4" w:space="0" w:color="FFFFFF" w:themeColor="background1"/>
            </w:tcBorders>
          </w:tcPr>
          <w:p w14:paraId="0C562365" w14:textId="77777777" w:rsidR="00EA3897" w:rsidRPr="007A70F4" w:rsidRDefault="00EA3897" w:rsidP="00BB76E2">
            <w:pPr>
              <w:jc w:val="right"/>
              <w:rPr>
                <w:b/>
              </w:rPr>
            </w:pPr>
          </w:p>
        </w:tc>
        <w:tc>
          <w:tcPr>
            <w:tcW w:w="6237" w:type="dxa"/>
            <w:gridSpan w:val="4"/>
            <w:tcBorders>
              <w:left w:val="single" w:sz="4" w:space="0" w:color="FFFFFF" w:themeColor="background1"/>
            </w:tcBorders>
          </w:tcPr>
          <w:p w14:paraId="640A5E85" w14:textId="491D83CD" w:rsidR="00EA3897" w:rsidRPr="007A70F4" w:rsidRDefault="00EA3897" w:rsidP="00BB76E2">
            <w:pPr>
              <w:jc w:val="right"/>
              <w:rPr>
                <w:b/>
              </w:rPr>
            </w:pPr>
            <w:proofErr w:type="spellStart"/>
            <w:r w:rsidRPr="007A70F4">
              <w:rPr>
                <w:b/>
              </w:rPr>
              <w:t>Totaal</w:t>
            </w:r>
            <w:proofErr w:type="spellEnd"/>
          </w:p>
        </w:tc>
        <w:tc>
          <w:tcPr>
            <w:tcW w:w="1276" w:type="dxa"/>
          </w:tcPr>
          <w:p w14:paraId="7CD8FAAA" w14:textId="77777777" w:rsidR="00EA3897" w:rsidRDefault="00EA3897" w:rsidP="00BB76E2"/>
        </w:tc>
      </w:tr>
    </w:tbl>
    <w:p w14:paraId="7138BF07" w14:textId="1817FF00" w:rsidR="0046495D" w:rsidRPr="008F44FD" w:rsidRDefault="0046495D" w:rsidP="004C66E4">
      <w:pPr>
        <w:pStyle w:val="BodyText"/>
        <w:spacing w:after="0"/>
        <w:rPr>
          <w:b/>
          <w:bCs/>
          <w:lang w:val="nl-NL"/>
        </w:rPr>
      </w:pPr>
    </w:p>
    <w:p w14:paraId="520A66EA" w14:textId="77777777" w:rsidR="00F4235D" w:rsidRDefault="00F4235D" w:rsidP="008F44FD">
      <w:pPr>
        <w:rPr>
          <w:szCs w:val="32"/>
          <w:lang w:val="nl-NL"/>
        </w:rPr>
      </w:pPr>
    </w:p>
    <w:p w14:paraId="0F278430" w14:textId="2EFE95D1" w:rsidR="008F44FD" w:rsidRPr="00294A1E" w:rsidRDefault="008F44FD" w:rsidP="008F44FD">
      <w:pPr>
        <w:rPr>
          <w:szCs w:val="32"/>
          <w:lang w:val="nl-NL"/>
        </w:rPr>
      </w:pPr>
      <w:r w:rsidRPr="00294A1E">
        <w:rPr>
          <w:szCs w:val="32"/>
          <w:lang w:val="nl-NL"/>
        </w:rPr>
        <w:t xml:space="preserve">Bestelling is pas officieel als het geld overgemaakt is. </w:t>
      </w:r>
    </w:p>
    <w:p w14:paraId="77C63E60" w14:textId="77777777" w:rsidR="008F44FD" w:rsidRDefault="008F44FD" w:rsidP="008F44FD">
      <w:pPr>
        <w:rPr>
          <w:szCs w:val="32"/>
          <w:lang w:val="nl-NL"/>
        </w:rPr>
      </w:pPr>
    </w:p>
    <w:p w14:paraId="2F68B21A" w14:textId="49F1ACB1" w:rsidR="00F4235D" w:rsidRDefault="00F4235D" w:rsidP="00F4235D">
      <w:pPr>
        <w:rPr>
          <w:lang w:val="nl-NL"/>
        </w:rPr>
      </w:pPr>
      <w:r>
        <w:rPr>
          <w:lang w:val="nl-NL"/>
        </w:rPr>
        <w:t>Graag betalen na inleveren bestelformulier, onder vermelding van naam en kleding bestelling t.a.v. Flevoruiters.</w:t>
      </w:r>
    </w:p>
    <w:p w14:paraId="34FFE6D9" w14:textId="7F50F0C5" w:rsidR="00F4235D" w:rsidRPr="00294A1E" w:rsidRDefault="00F4235D" w:rsidP="00F4235D">
      <w:pPr>
        <w:rPr>
          <w:lang w:val="nl-NL"/>
        </w:rPr>
      </w:pPr>
      <w:r>
        <w:rPr>
          <w:lang w:val="nl-NL"/>
        </w:rPr>
        <w:t>Rekeningnummer:</w:t>
      </w:r>
      <w:r w:rsidRPr="00294A1E">
        <w:rPr>
          <w:lang w:val="nl-NL"/>
        </w:rPr>
        <w:t xml:space="preserve"> NL 82 RABO 0348.1032.55</w:t>
      </w:r>
    </w:p>
    <w:p w14:paraId="1063ABE1" w14:textId="5F31A9C7" w:rsidR="00957D94" w:rsidRPr="008F44FD" w:rsidRDefault="00294A1E" w:rsidP="00957D94">
      <w:pPr>
        <w:pStyle w:val="BodyText"/>
        <w:rPr>
          <w:lang w:val="nl-NL"/>
        </w:rPr>
      </w:pP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3867CC" wp14:editId="416DD0A3">
                <wp:simplePos x="0" y="0"/>
                <wp:positionH relativeFrom="page">
                  <wp:posOffset>471170</wp:posOffset>
                </wp:positionH>
                <wp:positionV relativeFrom="page">
                  <wp:posOffset>9260001</wp:posOffset>
                </wp:positionV>
                <wp:extent cx="6823075" cy="233680"/>
                <wp:effectExtent l="0" t="0" r="0" b="0"/>
                <wp:wrapNone/>
                <wp:docPr id="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3F2B7" id="AutoShape 11" o:spid="_x0000_s1026" type="#_x0000_t6" style="position:absolute;margin-left:37.1pt;margin-top:729.15pt;width:537.25pt;height:18.4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="006572A7" w:rsidRPr="008F44FD">
        <w:rPr>
          <w:lang w:val="nl-NL"/>
        </w:rPr>
        <w:br w:type="page"/>
      </w:r>
    </w:p>
    <w:p w14:paraId="5F1DDAAF" w14:textId="77777777" w:rsidR="00957D94" w:rsidRPr="008F44FD" w:rsidRDefault="00957D94" w:rsidP="00957D94">
      <w:pPr>
        <w:pStyle w:val="BodyText"/>
        <w:rPr>
          <w:noProof/>
          <w:u w:val="single"/>
          <w:lang w:val="nl-NL"/>
        </w:rPr>
      </w:pPr>
    </w:p>
    <w:p w14:paraId="5FE1EF30" w14:textId="77777777" w:rsidR="00957D94" w:rsidRPr="008F44FD" w:rsidRDefault="00957D94" w:rsidP="00957D94">
      <w:pPr>
        <w:pStyle w:val="BodyText"/>
        <w:rPr>
          <w:noProof/>
          <w:u w:val="single"/>
          <w:lang w:val="nl-NL"/>
        </w:rPr>
      </w:pPr>
    </w:p>
    <w:p w14:paraId="08B807CD" w14:textId="01DB982A" w:rsidR="004C66E4" w:rsidRDefault="00957D94" w:rsidP="00957D94">
      <w:pPr>
        <w:pStyle w:val="BodyText"/>
        <w:rPr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45440" behindDoc="0" locked="0" layoutInCell="1" allowOverlap="1" wp14:anchorId="3FB78E74" wp14:editId="4D5C9B80">
            <wp:simplePos x="0" y="0"/>
            <wp:positionH relativeFrom="column">
              <wp:posOffset>-133350</wp:posOffset>
            </wp:positionH>
            <wp:positionV relativeFrom="paragraph">
              <wp:posOffset>382270</wp:posOffset>
            </wp:positionV>
            <wp:extent cx="4944745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553" y="21070"/>
                <wp:lineTo x="21553" y="0"/>
                <wp:lineTo x="0" y="0"/>
              </wp:wrapPolygon>
            </wp:wrapThrough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r="4131" b="7929"/>
                    <a:stretch/>
                  </pic:blipFill>
                  <pic:spPr bwMode="auto">
                    <a:xfrm>
                      <a:off x="0" y="0"/>
                      <a:ext cx="494474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6E4">
        <w:rPr>
          <w:noProof/>
          <w:lang w:val="nl-NL" w:eastAsia="nl-NL"/>
        </w:rPr>
        <w:drawing>
          <wp:anchor distT="0" distB="0" distL="114300" distR="114300" simplePos="0" relativeHeight="251644416" behindDoc="0" locked="0" layoutInCell="1" allowOverlap="1" wp14:anchorId="114ADF67" wp14:editId="00693868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B231E6" wp14:editId="238A0B2E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5920" id="AutoShape 18" o:spid="_x0000_s1026" type="#_x0000_t6" style="position:absolute;margin-left:37.1pt;margin-top:732.55pt;width:537.25pt;height:18.4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310B49" wp14:editId="1F5747CC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4426" id="AutoShape 17" o:spid="_x0000_s1026" type="#_x0000_t6" style="position:absolute;margin-left:35.8pt;margin-top:44.3pt;width:541.95pt;height:18.9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8ADB58" wp14:editId="675C971A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870B" id="AutoShape 19" o:spid="_x0000_s1026" type="#_x0000_t6" style="position:absolute;margin-left:-268.5pt;margin-top:391.7pt;width:639.95pt;height:21.4pt;rotation:-9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" fillcolor="#548dd4 [1951]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0D810F" wp14:editId="23FD6813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115F3" id="AutoShape 20" o:spid="_x0000_s1026" type="#_x0000_t6" style="position:absolute;margin-left:235.6pt;margin-top:375.75pt;width:661.4pt;height:22.05pt;rotation:-90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wccerC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u w:val="single"/>
          <w:lang w:val="nl-NL"/>
        </w:rPr>
        <w:t>Maten trui en vest</w:t>
      </w:r>
    </w:p>
    <w:p w14:paraId="3D1959F4" w14:textId="523D28AF" w:rsidR="00957D94" w:rsidRDefault="00957D94" w:rsidP="00957D94">
      <w:pPr>
        <w:pStyle w:val="BodyText"/>
        <w:rPr>
          <w:u w:val="single"/>
          <w:lang w:val="nl-NL"/>
        </w:rPr>
      </w:pPr>
    </w:p>
    <w:p w14:paraId="655C1D9E" w14:textId="328A4504" w:rsidR="00957D94" w:rsidRPr="00957D94" w:rsidRDefault="00957D94" w:rsidP="00957D94">
      <w:pPr>
        <w:rPr>
          <w:lang w:val="nl-NL"/>
        </w:rPr>
      </w:pPr>
    </w:p>
    <w:p w14:paraId="7D866904" w14:textId="2877C8FF" w:rsidR="00957D94" w:rsidRPr="00957D94" w:rsidRDefault="00957D94" w:rsidP="00957D94">
      <w:pPr>
        <w:rPr>
          <w:lang w:val="nl-NL"/>
        </w:rPr>
      </w:pPr>
    </w:p>
    <w:p w14:paraId="1666B2EF" w14:textId="7CEB3B8F" w:rsidR="00957D94" w:rsidRPr="00957D94" w:rsidRDefault="00957D94" w:rsidP="00957D94">
      <w:pPr>
        <w:rPr>
          <w:lang w:val="nl-NL"/>
        </w:rPr>
      </w:pPr>
    </w:p>
    <w:p w14:paraId="6758DAC0" w14:textId="02B2B650" w:rsidR="00957D94" w:rsidRPr="00957D94" w:rsidRDefault="00957D94" w:rsidP="00957D94">
      <w:pPr>
        <w:rPr>
          <w:lang w:val="nl-NL"/>
        </w:rPr>
      </w:pPr>
    </w:p>
    <w:p w14:paraId="102E9EDE" w14:textId="414D4154" w:rsidR="00957D94" w:rsidRPr="00957D94" w:rsidRDefault="00957D94" w:rsidP="00957D94">
      <w:pPr>
        <w:rPr>
          <w:lang w:val="nl-NL"/>
        </w:rPr>
      </w:pPr>
    </w:p>
    <w:p w14:paraId="506CF0EF" w14:textId="4C65CD8C" w:rsidR="00957D94" w:rsidRPr="00957D94" w:rsidRDefault="00957D94" w:rsidP="00957D94">
      <w:pPr>
        <w:tabs>
          <w:tab w:val="left" w:pos="6123"/>
        </w:tabs>
        <w:rPr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46464" behindDoc="0" locked="0" layoutInCell="1" allowOverlap="1" wp14:anchorId="446ED557" wp14:editId="34F05AF9">
            <wp:simplePos x="0" y="0"/>
            <wp:positionH relativeFrom="column">
              <wp:posOffset>-125481</wp:posOffset>
            </wp:positionH>
            <wp:positionV relativeFrom="paragraph">
              <wp:posOffset>14909</wp:posOffset>
            </wp:positionV>
            <wp:extent cx="4873625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530" y="21104"/>
                <wp:lineTo x="21530" y="0"/>
                <wp:lineTo x="0" y="0"/>
              </wp:wrapPolygon>
            </wp:wrapThrough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8"/>
                    <a:stretch/>
                  </pic:blipFill>
                  <pic:spPr bwMode="auto">
                    <a:xfrm>
                      <a:off x="0" y="0"/>
                      <a:ext cx="4873625" cy="1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nl-NL"/>
        </w:rPr>
        <w:tab/>
      </w:r>
    </w:p>
    <w:p w14:paraId="56418F04" w14:textId="2C187D5F" w:rsidR="00957D94" w:rsidRPr="00957D94" w:rsidRDefault="00957D94" w:rsidP="00957D94">
      <w:pPr>
        <w:rPr>
          <w:lang w:val="nl-NL"/>
        </w:rPr>
      </w:pPr>
    </w:p>
    <w:p w14:paraId="428E7516" w14:textId="6AE06964" w:rsidR="00957D94" w:rsidRPr="00957D94" w:rsidRDefault="00957D94" w:rsidP="00957D94">
      <w:pPr>
        <w:rPr>
          <w:lang w:val="nl-NL"/>
        </w:rPr>
      </w:pPr>
    </w:p>
    <w:p w14:paraId="0E335185" w14:textId="61CB1C94" w:rsidR="00957D94" w:rsidRPr="00957D94" w:rsidRDefault="00957D94" w:rsidP="00957D94">
      <w:pPr>
        <w:rPr>
          <w:lang w:val="nl-NL"/>
        </w:rPr>
      </w:pPr>
    </w:p>
    <w:p w14:paraId="48143B9F" w14:textId="4B402524" w:rsidR="00957D94" w:rsidRPr="00957D94" w:rsidRDefault="00957D94" w:rsidP="00957D94">
      <w:pPr>
        <w:rPr>
          <w:lang w:val="nl-NL"/>
        </w:rPr>
      </w:pPr>
    </w:p>
    <w:p w14:paraId="76DDC2DF" w14:textId="3099ABCB" w:rsidR="00957D94" w:rsidRPr="00957D94" w:rsidRDefault="00957D94" w:rsidP="00957D94">
      <w:pPr>
        <w:rPr>
          <w:lang w:val="nl-NL"/>
        </w:rPr>
      </w:pPr>
    </w:p>
    <w:p w14:paraId="27AFD1CD" w14:textId="0BA4C49A" w:rsidR="00957D94" w:rsidRPr="00957D94" w:rsidRDefault="00957D94" w:rsidP="00957D94">
      <w:pPr>
        <w:rPr>
          <w:lang w:val="nl-NL"/>
        </w:rPr>
      </w:pPr>
    </w:p>
    <w:p w14:paraId="7E6EC72B" w14:textId="43E1BC8A" w:rsidR="00957D94" w:rsidRDefault="00957D94" w:rsidP="00957D94">
      <w:pPr>
        <w:rPr>
          <w:noProof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47488" behindDoc="0" locked="0" layoutInCell="1" allowOverlap="1" wp14:anchorId="06776A08" wp14:editId="21924D48">
            <wp:simplePos x="0" y="0"/>
            <wp:positionH relativeFrom="page">
              <wp:posOffset>1025110</wp:posOffset>
            </wp:positionH>
            <wp:positionV relativeFrom="page">
              <wp:posOffset>4595799</wp:posOffset>
            </wp:positionV>
            <wp:extent cx="4794250" cy="1193800"/>
            <wp:effectExtent l="0" t="0" r="0" b="0"/>
            <wp:wrapThrough wrapText="bothSides">
              <wp:wrapPolygon edited="0">
                <wp:start x="0" y="0"/>
                <wp:lineTo x="0" y="21370"/>
                <wp:lineTo x="21543" y="21370"/>
                <wp:lineTo x="21543" y="0"/>
                <wp:lineTo x="0" y="0"/>
              </wp:wrapPolygon>
            </wp:wrapThrough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"/>
                    <a:stretch/>
                  </pic:blipFill>
                  <pic:spPr bwMode="auto">
                    <a:xfrm>
                      <a:off x="0" y="0"/>
                      <a:ext cx="479425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3BCCD" w14:textId="788B4D65" w:rsidR="00957D94" w:rsidRDefault="00957D94" w:rsidP="00957D94">
      <w:pPr>
        <w:rPr>
          <w:lang w:val="nl-NL"/>
        </w:rPr>
      </w:pPr>
    </w:p>
    <w:p w14:paraId="13251E38" w14:textId="12050E02" w:rsidR="00957D94" w:rsidRDefault="00957D94" w:rsidP="00957D94">
      <w:pPr>
        <w:rPr>
          <w:lang w:val="nl-NL"/>
        </w:rPr>
      </w:pPr>
    </w:p>
    <w:p w14:paraId="66F71706" w14:textId="303B3924" w:rsidR="00957D94" w:rsidRDefault="00957D94" w:rsidP="00957D94">
      <w:pPr>
        <w:rPr>
          <w:lang w:val="nl-NL"/>
        </w:rPr>
      </w:pPr>
    </w:p>
    <w:p w14:paraId="6B0BEC7F" w14:textId="437CBCD9" w:rsidR="00957D94" w:rsidRDefault="00957D94" w:rsidP="00957D94">
      <w:pPr>
        <w:rPr>
          <w:lang w:val="nl-NL"/>
        </w:rPr>
      </w:pPr>
    </w:p>
    <w:p w14:paraId="23659C49" w14:textId="0C2972FE" w:rsidR="00957D94" w:rsidRDefault="00957D94" w:rsidP="00957D94">
      <w:pPr>
        <w:rPr>
          <w:lang w:val="nl-NL"/>
        </w:rPr>
      </w:pPr>
    </w:p>
    <w:p w14:paraId="2D2D1EEA" w14:textId="3707CA07" w:rsidR="00957D94" w:rsidRDefault="00957D94" w:rsidP="00957D94">
      <w:pPr>
        <w:rPr>
          <w:lang w:val="nl-NL"/>
        </w:rPr>
      </w:pPr>
    </w:p>
    <w:p w14:paraId="40DE5246" w14:textId="2C071834" w:rsidR="00957D94" w:rsidRDefault="00957D94" w:rsidP="00957D94">
      <w:pPr>
        <w:rPr>
          <w:lang w:val="nl-NL"/>
        </w:rPr>
      </w:pPr>
    </w:p>
    <w:p w14:paraId="64C3D834" w14:textId="77777777" w:rsidR="008F44FD" w:rsidRDefault="008F44FD" w:rsidP="00957D94">
      <w:pPr>
        <w:rPr>
          <w:sz w:val="28"/>
          <w:szCs w:val="28"/>
          <w:u w:val="single"/>
          <w:lang w:val="nl-NL"/>
        </w:rPr>
      </w:pPr>
    </w:p>
    <w:p w14:paraId="27385563" w14:textId="30F93DC7" w:rsidR="00957D94" w:rsidRPr="008F44FD" w:rsidRDefault="00957D94" w:rsidP="00957D94">
      <w:pPr>
        <w:rPr>
          <w:rFonts w:ascii="Bookman Old Style" w:hAnsi="Bookman Old Style"/>
          <w:sz w:val="28"/>
          <w:szCs w:val="28"/>
          <w:u w:val="single"/>
          <w:lang w:val="nl-NL"/>
        </w:rPr>
      </w:pPr>
      <w:r w:rsidRPr="008F44FD">
        <w:rPr>
          <w:rFonts w:ascii="Bookman Old Style" w:hAnsi="Bookman Old Style"/>
          <w:sz w:val="28"/>
          <w:szCs w:val="28"/>
          <w:u w:val="single"/>
          <w:lang w:val="nl-NL"/>
        </w:rPr>
        <w:t xml:space="preserve">Maten jas </w:t>
      </w:r>
    </w:p>
    <w:p w14:paraId="40CCE85B" w14:textId="1C1ADFB6" w:rsidR="00957D94" w:rsidRDefault="008F44FD" w:rsidP="00957D94">
      <w:pPr>
        <w:rPr>
          <w:sz w:val="28"/>
          <w:szCs w:val="28"/>
          <w:u w:val="single"/>
          <w:lang w:val="nl-NL"/>
        </w:rPr>
      </w:pPr>
      <w:r>
        <w:rPr>
          <w:noProof/>
          <w:sz w:val="28"/>
          <w:szCs w:val="28"/>
          <w:u w:val="single"/>
          <w:lang w:val="nl-NL" w:eastAsia="nl-NL"/>
        </w:rPr>
        <w:drawing>
          <wp:anchor distT="0" distB="0" distL="114300" distR="114300" simplePos="0" relativeHeight="251649536" behindDoc="0" locked="0" layoutInCell="1" allowOverlap="1" wp14:anchorId="434AE5FE" wp14:editId="4E0500B7">
            <wp:simplePos x="0" y="0"/>
            <wp:positionH relativeFrom="margin">
              <wp:align>left</wp:align>
            </wp:positionH>
            <wp:positionV relativeFrom="paragraph">
              <wp:posOffset>175011</wp:posOffset>
            </wp:positionV>
            <wp:extent cx="2759075" cy="2840355"/>
            <wp:effectExtent l="0" t="0" r="3175" b="0"/>
            <wp:wrapThrough wrapText="bothSides">
              <wp:wrapPolygon edited="0">
                <wp:start x="0" y="0"/>
                <wp:lineTo x="0" y="21441"/>
                <wp:lineTo x="21476" y="21441"/>
                <wp:lineTo x="21476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0F505" w14:textId="13DAFD48" w:rsidR="00957D94" w:rsidRDefault="00957D94" w:rsidP="00957D94">
      <w:pPr>
        <w:pStyle w:val="BodyText"/>
        <w:rPr>
          <w:u w:val="single"/>
          <w:lang w:val="nl-NL"/>
        </w:rPr>
      </w:pPr>
      <w:r>
        <w:rPr>
          <w:u w:val="single"/>
          <w:lang w:val="nl-NL"/>
        </w:rPr>
        <w:br w:type="page"/>
      </w:r>
      <w:r w:rsidR="008F44FD">
        <w:rPr>
          <w:noProof/>
          <w:u w:val="single"/>
          <w:lang w:val="nl-NL" w:eastAsia="nl-NL"/>
        </w:rPr>
        <w:lastRenderedPageBreak/>
        <w:drawing>
          <wp:anchor distT="0" distB="0" distL="114300" distR="114300" simplePos="0" relativeHeight="251651584" behindDoc="0" locked="0" layoutInCell="1" allowOverlap="1" wp14:anchorId="06002FD1" wp14:editId="0A641D5B">
            <wp:simplePos x="0" y="0"/>
            <wp:positionH relativeFrom="column">
              <wp:posOffset>-23882</wp:posOffset>
            </wp:positionH>
            <wp:positionV relativeFrom="paragraph">
              <wp:posOffset>117778</wp:posOffset>
            </wp:positionV>
            <wp:extent cx="3466465" cy="3625215"/>
            <wp:effectExtent l="0" t="0" r="0" b="0"/>
            <wp:wrapThrough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FD">
        <w:rPr>
          <w:noProof/>
          <w:u w:val="single"/>
          <w:lang w:val="nl-NL" w:eastAsia="nl-NL"/>
        </w:rPr>
        <w:drawing>
          <wp:anchor distT="0" distB="0" distL="114300" distR="114300" simplePos="0" relativeHeight="251656704" behindDoc="0" locked="0" layoutInCell="1" allowOverlap="1" wp14:anchorId="4A2B581F" wp14:editId="617CA7BB">
            <wp:simplePos x="0" y="0"/>
            <wp:positionH relativeFrom="margin">
              <wp:align>left</wp:align>
            </wp:positionH>
            <wp:positionV relativeFrom="paragraph">
              <wp:posOffset>4325510</wp:posOffset>
            </wp:positionV>
            <wp:extent cx="3305810" cy="3251835"/>
            <wp:effectExtent l="0" t="0" r="8890" b="5715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6E4">
        <w:rPr>
          <w:noProof/>
          <w:lang w:val="nl-NL" w:eastAsia="nl-NL"/>
        </w:rPr>
        <w:drawing>
          <wp:anchor distT="0" distB="0" distL="114300" distR="114300" simplePos="0" relativeHeight="251648512" behindDoc="0" locked="0" layoutInCell="1" allowOverlap="1" wp14:anchorId="26FDA3E6" wp14:editId="59A19E71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A9C418" wp14:editId="1C1BD06B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964B" id="AutoShape 26" o:spid="_x0000_s1026" type="#_x0000_t6" style="position:absolute;margin-left:37.1pt;margin-top:732.55pt;width:537.25pt;height:18.4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483B8" wp14:editId="51BDAB8A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6A0E" id="AutoShape 25" o:spid="_x0000_s1026" type="#_x0000_t6" style="position:absolute;margin-left:35.8pt;margin-top:44.3pt;width:541.95pt;height:18.9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CDE9C2" wp14:editId="71F1ECE4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0F00" id="AutoShape 27" o:spid="_x0000_s1026" type="#_x0000_t6" style="position:absolute;margin-left:-268.5pt;margin-top:391.7pt;width:639.95pt;height:21.4pt;rotation:-9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" fillcolor="#548dd4 [1951]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8D8EFE" wp14:editId="55234347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1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5A4C" id="AutoShape 28" o:spid="_x0000_s1026" type="#_x0000_t6" style="position:absolute;margin-left:235.6pt;margin-top:375.75pt;width:661.4pt;height:22.05pt;rotation:-90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y2maTi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u w:val="single"/>
          <w:lang w:val="nl-NL"/>
        </w:rPr>
        <w:br w:type="page"/>
      </w:r>
      <w:r w:rsidRPr="004C66E4">
        <w:rPr>
          <w:noProof/>
          <w:lang w:val="nl-NL" w:eastAsia="nl-NL"/>
        </w:rPr>
        <w:lastRenderedPageBreak/>
        <w:drawing>
          <wp:anchor distT="0" distB="0" distL="114300" distR="114300" simplePos="0" relativeHeight="251664896" behindDoc="0" locked="0" layoutInCell="1" allowOverlap="1" wp14:anchorId="2EF83D44" wp14:editId="7419833A">
            <wp:simplePos x="0" y="0"/>
            <wp:positionH relativeFrom="column">
              <wp:posOffset>4597400</wp:posOffset>
            </wp:positionH>
            <wp:positionV relativeFrom="paragraph">
              <wp:posOffset>-159385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02A157" wp14:editId="44567F2D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4C83" id="AutoShape 30" o:spid="_x0000_s1026" type="#_x0000_t6" style="position:absolute;margin-left:37.1pt;margin-top:732.55pt;width:537.25pt;height:18.4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F43FA0" wp14:editId="01AA9304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3817" id="AutoShape 29" o:spid="_x0000_s1026" type="#_x0000_t6" style="position:absolute;margin-left:35.8pt;margin-top:44.3pt;width:541.95pt;height:18.9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39BFBC" wp14:editId="4366B3B8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0668" id="AutoShape 31" o:spid="_x0000_s1026" type="#_x0000_t6" style="position:absolute;margin-left:-268.5pt;margin-top:391.7pt;width:639.95pt;height:21.4pt;rotation:-90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" fillcolor="#548dd4 [1951]" stroked="f">
                <w10:wrap anchorx="page" anchory="page"/>
              </v:shape>
            </w:pict>
          </mc:Fallback>
        </mc:AlternateContent>
      </w:r>
      <w:r w:rsidR="00410D8B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7D4445" wp14:editId="4C3701F0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1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1F45" id="AutoShape 32" o:spid="_x0000_s1026" type="#_x0000_t6" style="position:absolute;margin-left:235.6pt;margin-top:375.75pt;width:661.4pt;height:22.05pt;rotation:-90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5M6oHy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u w:val="single"/>
          <w:lang w:val="nl-NL"/>
        </w:rPr>
        <w:t>Maten T-shirt</w:t>
      </w:r>
    </w:p>
    <w:p w14:paraId="3A9506A4" w14:textId="38A1EAD2" w:rsidR="00957D94" w:rsidRPr="004C66E4" w:rsidRDefault="0046495D" w:rsidP="00957D94">
      <w:pPr>
        <w:pStyle w:val="BodyText"/>
        <w:rPr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70016" behindDoc="0" locked="0" layoutInCell="1" allowOverlap="1" wp14:anchorId="66B6459A" wp14:editId="42EC491A">
            <wp:simplePos x="0" y="0"/>
            <wp:positionH relativeFrom="column">
              <wp:posOffset>2887980</wp:posOffset>
            </wp:positionH>
            <wp:positionV relativeFrom="paragraph">
              <wp:posOffset>128270</wp:posOffset>
            </wp:positionV>
            <wp:extent cx="2948940" cy="2977515"/>
            <wp:effectExtent l="0" t="0" r="0" b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4A83A" w14:textId="42863AA1" w:rsidR="00D76648" w:rsidRDefault="00441488" w:rsidP="00441488">
      <w:pPr>
        <w:rPr>
          <w:sz w:val="28"/>
          <w:szCs w:val="28"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72064" behindDoc="0" locked="0" layoutInCell="1" allowOverlap="1" wp14:anchorId="4175ADAD" wp14:editId="6DE11E1A">
            <wp:simplePos x="0" y="0"/>
            <wp:positionH relativeFrom="column">
              <wp:posOffset>2665398</wp:posOffset>
            </wp:positionH>
            <wp:positionV relativeFrom="paragraph">
              <wp:posOffset>4307923</wp:posOffset>
            </wp:positionV>
            <wp:extent cx="3185795" cy="3299460"/>
            <wp:effectExtent l="0" t="0" r="0" b="0"/>
            <wp:wrapThrough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71040" behindDoc="0" locked="0" layoutInCell="1" allowOverlap="1" wp14:anchorId="7E7E128B" wp14:editId="51C9A614">
            <wp:simplePos x="0" y="0"/>
            <wp:positionH relativeFrom="margin">
              <wp:align>left</wp:align>
            </wp:positionH>
            <wp:positionV relativeFrom="paragraph">
              <wp:posOffset>1874023</wp:posOffset>
            </wp:positionV>
            <wp:extent cx="2806700" cy="2734310"/>
            <wp:effectExtent l="0" t="0" r="0" b="8890"/>
            <wp:wrapThrough wrapText="bothSides">
              <wp:wrapPolygon edited="0">
                <wp:start x="0" y="0"/>
                <wp:lineTo x="0" y="21520"/>
                <wp:lineTo x="21405" y="21520"/>
                <wp:lineTo x="21405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u w:val="single"/>
          <w:lang w:val="nl-NL"/>
        </w:rPr>
        <w:br w:type="page"/>
      </w:r>
      <w:r w:rsidR="00D76648">
        <w:rPr>
          <w:noProof/>
          <w:u w:val="single"/>
          <w:lang w:val="nl-NL" w:eastAsia="nl-NL"/>
        </w:rPr>
        <w:lastRenderedPageBreak/>
        <w:drawing>
          <wp:anchor distT="0" distB="0" distL="114300" distR="114300" simplePos="0" relativeHeight="251679232" behindDoc="0" locked="0" layoutInCell="1" allowOverlap="1" wp14:anchorId="67A4D384" wp14:editId="15F324DB">
            <wp:simplePos x="0" y="0"/>
            <wp:positionH relativeFrom="column">
              <wp:posOffset>1313622</wp:posOffset>
            </wp:positionH>
            <wp:positionV relativeFrom="paragraph">
              <wp:posOffset>309908</wp:posOffset>
            </wp:positionV>
            <wp:extent cx="2496185" cy="3328670"/>
            <wp:effectExtent l="0" t="0" r="0" b="5080"/>
            <wp:wrapThrough wrapText="bothSides">
              <wp:wrapPolygon edited="0">
                <wp:start x="0" y="0"/>
                <wp:lineTo x="0" y="21509"/>
                <wp:lineTo x="21430" y="21509"/>
                <wp:lineTo x="21430" y="0"/>
                <wp:lineTo x="0" y="0"/>
              </wp:wrapPolygon>
            </wp:wrapThrough>
            <wp:docPr id="37" name="Grafik 37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drinne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48" w:rsidRPr="004C66E4">
        <w:rPr>
          <w:noProof/>
          <w:lang w:val="nl-NL" w:eastAsia="nl-NL"/>
        </w:rPr>
        <w:drawing>
          <wp:anchor distT="0" distB="0" distL="114300" distR="114300" simplePos="0" relativeHeight="251674112" behindDoc="0" locked="0" layoutInCell="1" allowOverlap="1" wp14:anchorId="38E78B17" wp14:editId="52D329B9">
            <wp:simplePos x="0" y="0"/>
            <wp:positionH relativeFrom="column">
              <wp:posOffset>4661011</wp:posOffset>
            </wp:positionH>
            <wp:positionV relativeFrom="paragraph">
              <wp:posOffset>111</wp:posOffset>
            </wp:positionV>
            <wp:extent cx="1104265" cy="528320"/>
            <wp:effectExtent l="0" t="0" r="0" b="0"/>
            <wp:wrapThrough wrapText="bothSides">
              <wp:wrapPolygon edited="0">
                <wp:start x="0" y="0"/>
                <wp:lineTo x="0" y="21029"/>
                <wp:lineTo x="21240" y="21029"/>
                <wp:lineTo x="21240" y="0"/>
                <wp:lineTo x="0" y="0"/>
              </wp:wrapPolygon>
            </wp:wrapThrough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48">
        <w:rPr>
          <w:sz w:val="28"/>
          <w:szCs w:val="28"/>
          <w:u w:val="single"/>
          <w:lang w:val="nl-NL"/>
        </w:rPr>
        <w:t xml:space="preserve">Afbeeldingen </w:t>
      </w:r>
    </w:p>
    <w:p w14:paraId="01025F08" w14:textId="5BD2D6C5" w:rsidR="00441488" w:rsidRPr="00441488" w:rsidRDefault="00D76648" w:rsidP="00441488">
      <w:pPr>
        <w:rPr>
          <w:sz w:val="28"/>
          <w:szCs w:val="28"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80256" behindDoc="0" locked="0" layoutInCell="1" allowOverlap="1" wp14:anchorId="12F63743" wp14:editId="3051EA5D">
            <wp:simplePos x="0" y="0"/>
            <wp:positionH relativeFrom="margin">
              <wp:align>center</wp:align>
            </wp:positionH>
            <wp:positionV relativeFrom="paragraph">
              <wp:posOffset>4297045</wp:posOffset>
            </wp:positionV>
            <wp:extent cx="3759200" cy="2819400"/>
            <wp:effectExtent l="0" t="6350" r="6350" b="6350"/>
            <wp:wrapThrough wrapText="bothSides">
              <wp:wrapPolygon edited="0">
                <wp:start x="-36" y="21551"/>
                <wp:lineTo x="21527" y="21551"/>
                <wp:lineTo x="21527" y="97"/>
                <wp:lineTo x="-36" y="97"/>
                <wp:lineTo x="-36" y="21551"/>
              </wp:wrapPolygon>
            </wp:wrapThrough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88">
        <w:rPr>
          <w:u w:val="single"/>
          <w:lang w:val="nl-NL"/>
        </w:rPr>
        <w:br w:type="page"/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E995B83" wp14:editId="4C5877D9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5537" id="AutoShape 30" o:spid="_x0000_s1026" type="#_x0000_t6" style="position:absolute;margin-left:37.1pt;margin-top:732.55pt;width:537.25pt;height:18.4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" fillcolor="#00b050" stroked="f">
                <w10:wrap anchorx="page" anchory="page"/>
              </v:shape>
            </w:pict>
          </mc:Fallback>
        </mc:AlternateContent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FA8FB4" wp14:editId="3F67DE5B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3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13E" id="AutoShape 29" o:spid="_x0000_s1026" type="#_x0000_t6" style="position:absolute;margin-left:35.8pt;margin-top:44.3pt;width:541.95pt;height:18.9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CA2D8A" wp14:editId="7D41D0DC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3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B317" id="AutoShape 31" o:spid="_x0000_s1026" type="#_x0000_t6" style="position:absolute;margin-left:-268.5pt;margin-top:391.7pt;width:639.95pt;height:21.4pt;rotation:-90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 w:rsidR="00441488"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F67DEF" wp14:editId="6B4A16F5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3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1E4E6" id="AutoShape 32" o:spid="_x0000_s1026" type="#_x0000_t6" style="position:absolute;margin-left:235.6pt;margin-top:375.75pt;width:661.4pt;height:22.05pt;rotation:-90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" fillcolor="#548dd4 [1951]" stroked="f">
                <w10:wrap anchorx="page" anchory="page"/>
              </v:shape>
            </w:pict>
          </mc:Fallback>
        </mc:AlternateContent>
      </w:r>
    </w:p>
    <w:p w14:paraId="53045C7E" w14:textId="0FBBE101" w:rsidR="00441488" w:rsidRPr="004C66E4" w:rsidRDefault="00441488" w:rsidP="00441488">
      <w:pPr>
        <w:pStyle w:val="BodyText"/>
        <w:rPr>
          <w:u w:val="single"/>
          <w:lang w:val="nl-NL"/>
        </w:rPr>
      </w:pPr>
    </w:p>
    <w:p w14:paraId="47A9D5C8" w14:textId="77777777" w:rsidR="00D76648" w:rsidRDefault="00D76648" w:rsidP="00D76648">
      <w:pPr>
        <w:rPr>
          <w:sz w:val="28"/>
          <w:szCs w:val="28"/>
          <w:u w:val="single"/>
          <w:lang w:val="nl-NL"/>
        </w:rPr>
      </w:pPr>
      <w:r>
        <w:rPr>
          <w:sz w:val="28"/>
          <w:szCs w:val="28"/>
          <w:u w:val="single"/>
          <w:lang w:val="nl-NL"/>
        </w:rPr>
        <w:t xml:space="preserve">Afbeeldingen </w:t>
      </w:r>
    </w:p>
    <w:p w14:paraId="597B44A5" w14:textId="6E253F89" w:rsidR="00D76648" w:rsidRPr="00441488" w:rsidRDefault="00D76648" w:rsidP="00D76648">
      <w:pPr>
        <w:rPr>
          <w:sz w:val="28"/>
          <w:szCs w:val="28"/>
          <w:u w:val="single"/>
          <w:lang w:val="nl-NL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86400" behindDoc="0" locked="0" layoutInCell="1" allowOverlap="1" wp14:anchorId="2C9BE70D" wp14:editId="0F4069EE">
            <wp:simplePos x="0" y="0"/>
            <wp:positionH relativeFrom="margin">
              <wp:posOffset>174073</wp:posOffset>
            </wp:positionH>
            <wp:positionV relativeFrom="paragraph">
              <wp:posOffset>3840867</wp:posOffset>
            </wp:positionV>
            <wp:extent cx="2854325" cy="3221355"/>
            <wp:effectExtent l="0" t="0" r="3175" b="0"/>
            <wp:wrapThrough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hrough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22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  <w:lang w:val="nl-NL"/>
        </w:rPr>
        <w:br w:type="page"/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4FD41C8" wp14:editId="72D160E2">
                <wp:simplePos x="0" y="0"/>
                <wp:positionH relativeFrom="page">
                  <wp:posOffset>471170</wp:posOffset>
                </wp:positionH>
                <wp:positionV relativeFrom="page">
                  <wp:posOffset>9303385</wp:posOffset>
                </wp:positionV>
                <wp:extent cx="6823075" cy="233680"/>
                <wp:effectExtent l="4445" t="6985" r="1905" b="6985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23075" cy="23368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17BD" id="AutoShape 30" o:spid="_x0000_s1026" type="#_x0000_t6" style="position:absolute;margin-left:37.1pt;margin-top:732.55pt;width:537.25pt;height:18.4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57EA606" wp14:editId="46B431FC">
                <wp:simplePos x="0" y="0"/>
                <wp:positionH relativeFrom="page">
                  <wp:posOffset>454660</wp:posOffset>
                </wp:positionH>
                <wp:positionV relativeFrom="page">
                  <wp:posOffset>562610</wp:posOffset>
                </wp:positionV>
                <wp:extent cx="6882765" cy="240665"/>
                <wp:effectExtent l="6985" t="635" r="6350" b="6350"/>
                <wp:wrapNone/>
                <wp:docPr id="4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82765" cy="24066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D25AC" id="AutoShape 29" o:spid="_x0000_s1026" type="#_x0000_t6" style="position:absolute;margin-left:35.8pt;margin-top:44.3pt;width:541.95pt;height:18.9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" fillcolor="#00b050" stroked="f">
                <w10:wrap anchorx="page" anchory="page"/>
              </v:shape>
            </w:pict>
          </mc:Fallback>
        </mc:AlternateContent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9EE696A" wp14:editId="1A4ECB52">
                <wp:simplePos x="0" y="0"/>
                <wp:positionH relativeFrom="page">
                  <wp:posOffset>-3409950</wp:posOffset>
                </wp:positionH>
                <wp:positionV relativeFrom="page">
                  <wp:posOffset>4974590</wp:posOffset>
                </wp:positionV>
                <wp:extent cx="8127365" cy="271780"/>
                <wp:effectExtent l="3810" t="8255" r="635" b="8255"/>
                <wp:wrapNone/>
                <wp:docPr id="4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127365" cy="27178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7E29" id="AutoShape 31" o:spid="_x0000_s1026" type="#_x0000_t6" style="position:absolute;margin-left:-268.5pt;margin-top:391.7pt;width:639.95pt;height:21.4pt;rotation:-90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 w:rsidRPr="004C66E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BDACB06" wp14:editId="73AB94E5">
                <wp:simplePos x="0" y="0"/>
                <wp:positionH relativeFrom="page">
                  <wp:posOffset>2992120</wp:posOffset>
                </wp:positionH>
                <wp:positionV relativeFrom="page">
                  <wp:posOffset>4772025</wp:posOffset>
                </wp:positionV>
                <wp:extent cx="8399780" cy="280035"/>
                <wp:effectExtent l="3175" t="7620" r="2540" b="3175"/>
                <wp:wrapNone/>
                <wp:docPr id="4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399780" cy="28003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D5AE" id="AutoShape 32" o:spid="_x0000_s1026" type="#_x0000_t6" style="position:absolute;margin-left:235.6pt;margin-top:375.75pt;width:661.4pt;height:22.05pt;rotation:-90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" fillcolor="#548dd4 [1951]" stroked="f">
                <w10:wrap anchorx="page" anchory="page"/>
              </v:shape>
            </w:pict>
          </mc:Fallback>
        </mc:AlternateContent>
      </w: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687424" behindDoc="0" locked="0" layoutInCell="1" allowOverlap="1" wp14:anchorId="4CDF1E8D" wp14:editId="68795217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56230" cy="2981325"/>
            <wp:effectExtent l="0" t="0" r="1270" b="9525"/>
            <wp:wrapThrough wrapText="bothSides">
              <wp:wrapPolygon edited="0">
                <wp:start x="0" y="0"/>
                <wp:lineTo x="0" y="21531"/>
                <wp:lineTo x="21466" y="21531"/>
                <wp:lineTo x="21466" y="0"/>
                <wp:lineTo x="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579CBA" w14:textId="6C70B21F" w:rsidR="00957D94" w:rsidRPr="00957D94" w:rsidRDefault="00AC6A5A" w:rsidP="00957D94">
      <w:pPr>
        <w:rPr>
          <w:sz w:val="28"/>
          <w:szCs w:val="28"/>
          <w:u w:val="single"/>
          <w:lang w:val="nl-NL"/>
        </w:rPr>
      </w:pPr>
      <w:r>
        <w:rPr>
          <w:noProof/>
          <w:sz w:val="28"/>
          <w:szCs w:val="28"/>
          <w:u w:val="single"/>
          <w:lang w:val="nl-NL" w:eastAsia="nl-NL"/>
        </w:rPr>
        <w:lastRenderedPageBreak/>
        <w:drawing>
          <wp:anchor distT="0" distB="0" distL="114300" distR="114300" simplePos="0" relativeHeight="251692544" behindDoc="0" locked="0" layoutInCell="1" allowOverlap="1" wp14:anchorId="450DF23F" wp14:editId="09DCECFE">
            <wp:simplePos x="0" y="0"/>
            <wp:positionH relativeFrom="column">
              <wp:posOffset>3022600</wp:posOffset>
            </wp:positionH>
            <wp:positionV relativeFrom="paragraph">
              <wp:posOffset>169545</wp:posOffset>
            </wp:positionV>
            <wp:extent cx="2525395" cy="1905000"/>
            <wp:effectExtent l="0" t="0" r="0" b="0"/>
            <wp:wrapThrough wrapText="bothSides">
              <wp:wrapPolygon edited="0">
                <wp:start x="12383" y="0"/>
                <wp:lineTo x="10102" y="1296"/>
                <wp:lineTo x="9124" y="2376"/>
                <wp:lineTo x="9287" y="3888"/>
                <wp:lineTo x="8473" y="4320"/>
                <wp:lineTo x="4725" y="7344"/>
                <wp:lineTo x="4236" y="8208"/>
                <wp:lineTo x="3748" y="11448"/>
                <wp:lineTo x="4725" y="14256"/>
                <wp:lineTo x="2281" y="17712"/>
                <wp:lineTo x="2281" y="20520"/>
                <wp:lineTo x="19552" y="20520"/>
                <wp:lineTo x="20041" y="17712"/>
                <wp:lineTo x="14338" y="13176"/>
                <wp:lineTo x="8636" y="10800"/>
                <wp:lineTo x="13035" y="9720"/>
                <wp:lineTo x="14827" y="8424"/>
                <wp:lineTo x="14338" y="7344"/>
                <wp:lineTo x="17271" y="7344"/>
                <wp:lineTo x="18086" y="6480"/>
                <wp:lineTo x="17923" y="2592"/>
                <wp:lineTo x="17108" y="1944"/>
                <wp:lineTo x="13524" y="0"/>
                <wp:lineTo x="12383" y="0"/>
              </wp:wrapPolygon>
            </wp:wrapThrough>
            <wp:docPr id="36" name="Grafik 36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Karte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val="nl-NL" w:eastAsia="nl-NL"/>
        </w:rPr>
        <w:drawing>
          <wp:anchor distT="0" distB="0" distL="114300" distR="114300" simplePos="0" relativeHeight="251694592" behindDoc="0" locked="0" layoutInCell="1" allowOverlap="1" wp14:anchorId="66062A33" wp14:editId="365D6ADE">
            <wp:simplePos x="0" y="0"/>
            <wp:positionH relativeFrom="margin">
              <wp:align>center</wp:align>
            </wp:positionH>
            <wp:positionV relativeFrom="paragraph">
              <wp:posOffset>2368550</wp:posOffset>
            </wp:positionV>
            <wp:extent cx="2370455" cy="3136900"/>
            <wp:effectExtent l="0" t="0" r="0" b="0"/>
            <wp:wrapThrough wrapText="bothSides">
              <wp:wrapPolygon edited="0">
                <wp:start x="6943" y="0"/>
                <wp:lineTo x="6943" y="1049"/>
                <wp:lineTo x="8332" y="4460"/>
                <wp:lineTo x="7638" y="5640"/>
                <wp:lineTo x="7811" y="6559"/>
                <wp:lineTo x="1736" y="8264"/>
                <wp:lineTo x="2430" y="10756"/>
                <wp:lineTo x="2430" y="11412"/>
                <wp:lineTo x="4166" y="12855"/>
                <wp:lineTo x="5034" y="12855"/>
                <wp:lineTo x="4513" y="14954"/>
                <wp:lineTo x="2951" y="17053"/>
                <wp:lineTo x="174" y="17446"/>
                <wp:lineTo x="0" y="17577"/>
                <wp:lineTo x="0" y="19545"/>
                <wp:lineTo x="7638" y="19807"/>
                <wp:lineTo x="20657" y="19807"/>
                <wp:lineTo x="21351" y="19151"/>
                <wp:lineTo x="21351" y="17840"/>
                <wp:lineTo x="20657" y="17446"/>
                <wp:lineTo x="15970" y="17053"/>
                <wp:lineTo x="18574" y="14954"/>
                <wp:lineTo x="19268" y="14954"/>
                <wp:lineTo x="19442" y="11412"/>
                <wp:lineTo x="19268" y="10625"/>
                <wp:lineTo x="16664" y="9707"/>
                <wp:lineTo x="12845" y="8657"/>
                <wp:lineTo x="13713" y="4460"/>
                <wp:lineTo x="14408" y="2230"/>
                <wp:lineTo x="7811" y="0"/>
                <wp:lineTo x="6943" y="0"/>
              </wp:wrapPolygon>
            </wp:wrapThrough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val="nl-NL" w:eastAsia="nl-NL"/>
        </w:rPr>
        <w:drawing>
          <wp:anchor distT="0" distB="0" distL="114300" distR="114300" simplePos="0" relativeHeight="251693568" behindDoc="0" locked="0" layoutInCell="1" allowOverlap="1" wp14:anchorId="356C6005" wp14:editId="6B7E1852">
            <wp:simplePos x="0" y="0"/>
            <wp:positionH relativeFrom="column">
              <wp:posOffset>152400</wp:posOffset>
            </wp:positionH>
            <wp:positionV relativeFrom="paragraph">
              <wp:posOffset>76200</wp:posOffset>
            </wp:positionV>
            <wp:extent cx="2311400" cy="1953895"/>
            <wp:effectExtent l="0" t="0" r="0" b="0"/>
            <wp:wrapThrough wrapText="bothSides">
              <wp:wrapPolygon edited="0">
                <wp:start x="9613" y="421"/>
                <wp:lineTo x="9079" y="1474"/>
                <wp:lineTo x="9079" y="4212"/>
                <wp:lineTo x="2670" y="5054"/>
                <wp:lineTo x="1958" y="5265"/>
                <wp:lineTo x="2492" y="9266"/>
                <wp:lineTo x="4095" y="10951"/>
                <wp:lineTo x="5519" y="10951"/>
                <wp:lineTo x="4273" y="14320"/>
                <wp:lineTo x="3560" y="17058"/>
                <wp:lineTo x="2492" y="18111"/>
                <wp:lineTo x="1780" y="18322"/>
                <wp:lineTo x="1780" y="21270"/>
                <wp:lineTo x="20116" y="21270"/>
                <wp:lineTo x="20651" y="19164"/>
                <wp:lineTo x="19760" y="18111"/>
                <wp:lineTo x="17624" y="17690"/>
                <wp:lineTo x="20116" y="14320"/>
                <wp:lineTo x="20116" y="12636"/>
                <wp:lineTo x="18870" y="10530"/>
                <wp:lineTo x="17802" y="9266"/>
                <wp:lineTo x="11393" y="4212"/>
                <wp:lineTo x="10859" y="421"/>
                <wp:lineTo x="9613" y="421"/>
              </wp:wrapPolygon>
            </wp:wrapThrough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7D94" w:rsidRPr="00957D94" w:rsidSect="006E517A">
      <w:pgSz w:w="11907" w:h="16839"/>
      <w:pgMar w:top="1440" w:right="1800" w:bottom="1440" w:left="18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F8732" w14:textId="77777777" w:rsidR="007C3F85" w:rsidRDefault="007C3F85" w:rsidP="00441488">
      <w:r>
        <w:separator/>
      </w:r>
    </w:p>
  </w:endnote>
  <w:endnote w:type="continuationSeparator" w:id="0">
    <w:p w14:paraId="6984B6FF" w14:textId="77777777" w:rsidR="007C3F85" w:rsidRDefault="007C3F85" w:rsidP="0044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431A6" w14:textId="77777777" w:rsidR="007C3F85" w:rsidRDefault="007C3F85" w:rsidP="00441488">
      <w:r>
        <w:separator/>
      </w:r>
    </w:p>
  </w:footnote>
  <w:footnote w:type="continuationSeparator" w:id="0">
    <w:p w14:paraId="2BB4CFA2" w14:textId="77777777" w:rsidR="007C3F85" w:rsidRDefault="007C3F85" w:rsidP="00441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E5145"/>
    <w:multiLevelType w:val="hybridMultilevel"/>
    <w:tmpl w:val="529A506C"/>
    <w:lvl w:ilvl="0" w:tplc="D2F80508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90519"/>
    <w:multiLevelType w:val="hybridMultilevel"/>
    <w:tmpl w:val="B0146640"/>
    <w:lvl w:ilvl="0" w:tplc="01A8D228">
      <w:start w:val="1"/>
      <w:numFmt w:val="bullet"/>
      <w:pStyle w:val="Lis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o:colormru v:ext="edit" colors="#690,#9c0,#09c,#fc0,#6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E4"/>
    <w:rsid w:val="000D067B"/>
    <w:rsid w:val="000D7F23"/>
    <w:rsid w:val="00294A1E"/>
    <w:rsid w:val="002C5FD7"/>
    <w:rsid w:val="00410D8B"/>
    <w:rsid w:val="00431EDA"/>
    <w:rsid w:val="00441488"/>
    <w:rsid w:val="0046495D"/>
    <w:rsid w:val="004C66E4"/>
    <w:rsid w:val="005D4635"/>
    <w:rsid w:val="006572A7"/>
    <w:rsid w:val="006E3E01"/>
    <w:rsid w:val="006E517A"/>
    <w:rsid w:val="007228A4"/>
    <w:rsid w:val="007B143B"/>
    <w:rsid w:val="007C3F85"/>
    <w:rsid w:val="008F44FD"/>
    <w:rsid w:val="008F722C"/>
    <w:rsid w:val="00942C50"/>
    <w:rsid w:val="00957D94"/>
    <w:rsid w:val="00984397"/>
    <w:rsid w:val="00AC6A5A"/>
    <w:rsid w:val="00B21A30"/>
    <w:rsid w:val="00BE7130"/>
    <w:rsid w:val="00C575C6"/>
    <w:rsid w:val="00CB5D9D"/>
    <w:rsid w:val="00D76648"/>
    <w:rsid w:val="00EA3897"/>
    <w:rsid w:val="00ED19AE"/>
    <w:rsid w:val="00F4235D"/>
    <w:rsid w:val="00F44BE0"/>
    <w:rsid w:val="00FE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o:colormru v:ext="edit" colors="#690,#9c0,#09c,#fc0,#60c"/>
    </o:shapedefaults>
    <o:shapelayout v:ext="edit">
      <o:idmap v:ext="edit" data="1"/>
    </o:shapelayout>
  </w:shapeDefaults>
  <w:decimalSymbol w:val=","/>
  <w:listSeparator w:val=";"/>
  <w14:docId w14:val="7C50DECD"/>
  <w15:docId w15:val="{44C91DE5-89D4-4385-AEF1-404B110E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outlineLvl w:val="0"/>
    </w:pPr>
    <w:rPr>
      <w:rFonts w:ascii="Arial Black" w:hAnsi="Arial Black" w:cs="Arial Black"/>
      <w:bCs/>
      <w:kern w:val="32"/>
      <w:sz w:val="96"/>
      <w:szCs w:val="96"/>
    </w:rPr>
  </w:style>
  <w:style w:type="paragraph" w:styleId="Heading2">
    <w:name w:val="heading 2"/>
    <w:next w:val="Normal"/>
    <w:qFormat/>
    <w:pPr>
      <w:keepNext/>
      <w:spacing w:after="60"/>
      <w:outlineLvl w:val="1"/>
    </w:pPr>
    <w:rPr>
      <w:rFonts w:ascii="Arial" w:hAnsi="Arial" w:cs="Arial"/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color w:val="6600C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pPr>
      <w:numPr>
        <w:numId w:val="2"/>
      </w:numPr>
      <w:spacing w:after="240"/>
    </w:pPr>
    <w:rPr>
      <w:rFonts w:ascii="Bookman Old Style" w:hAnsi="Bookman Old Style" w:cs="Bookman Old Style"/>
      <w:sz w:val="32"/>
      <w:szCs w:val="32"/>
    </w:rPr>
  </w:style>
  <w:style w:type="paragraph" w:styleId="BodyText">
    <w:name w:val="Body Text"/>
    <w:basedOn w:val="Normal"/>
    <w:pPr>
      <w:spacing w:after="120"/>
    </w:pPr>
    <w:rPr>
      <w:rFonts w:ascii="Bookman Old Style" w:hAnsi="Bookman Old Style" w:cs="Bookman Old Style"/>
      <w:sz w:val="28"/>
      <w:szCs w:val="28"/>
    </w:rPr>
  </w:style>
  <w:style w:type="character" w:customStyle="1" w:styleId="Address1Char">
    <w:name w:val="Address 1 Char"/>
    <w:link w:val="Adresse1"/>
  </w:style>
  <w:style w:type="paragraph" w:customStyle="1" w:styleId="Adresse1">
    <w:name w:val="Adresse 1"/>
    <w:link w:val="Address1Char"/>
    <w:pPr>
      <w:spacing w:after="60"/>
      <w:jc w:val="center"/>
    </w:pPr>
    <w:rPr>
      <w:rFonts w:ascii="Arial Black" w:hAnsi="Arial Black" w:cs="Arial Black"/>
      <w:spacing w:val="20"/>
      <w:sz w:val="24"/>
      <w:szCs w:val="24"/>
      <w:lang w:val="de-DE" w:eastAsia="de-DE" w:bidi="de-DE"/>
    </w:rPr>
  </w:style>
  <w:style w:type="character" w:customStyle="1" w:styleId="Address2Char">
    <w:name w:val="Address 2 Char"/>
    <w:link w:val="Adresse2"/>
  </w:style>
  <w:style w:type="paragraph" w:customStyle="1" w:styleId="Adresse2">
    <w:name w:val="Adresse 2"/>
    <w:link w:val="Address2Char"/>
    <w:pPr>
      <w:jc w:val="center"/>
    </w:pPr>
    <w:rPr>
      <w:rFonts w:ascii="Bookman Old Style" w:hAnsi="Bookman Old Style" w:cs="Bookman Old Style"/>
      <w:sz w:val="24"/>
      <w:szCs w:val="24"/>
      <w:lang w:val="de-DE" w:eastAsia="de-DE" w:bidi="de-DE"/>
    </w:rPr>
  </w:style>
  <w:style w:type="paragraph" w:customStyle="1" w:styleId="Motto">
    <w:name w:val="Motto"/>
    <w:pPr>
      <w:ind w:left="1440" w:hanging="1440"/>
    </w:pPr>
    <w:rPr>
      <w:rFonts w:ascii="Arial" w:hAnsi="Arial" w:cs="Arial"/>
      <w:b/>
      <w:bCs/>
      <w:iCs/>
      <w:sz w:val="40"/>
      <w:szCs w:val="40"/>
      <w:lang w:val="de-DE" w:eastAsia="de-DE" w:bidi="de-DE"/>
    </w:rPr>
  </w:style>
  <w:style w:type="paragraph" w:customStyle="1" w:styleId="Address1">
    <w:name w:val="Address 1"/>
    <w:link w:val="Adresse1Zeichen"/>
  </w:style>
  <w:style w:type="character" w:customStyle="1" w:styleId="Adresse1Zeichen">
    <w:name w:val="Adresse 1 Zeichen"/>
    <w:basedOn w:val="DefaultParagraphFont"/>
    <w:link w:val="Address1"/>
    <w:rPr>
      <w:rFonts w:ascii="Arial Black" w:hAnsi="Arial Black" w:hint="default"/>
      <w:spacing w:val="20"/>
      <w:sz w:val="24"/>
      <w:szCs w:val="24"/>
      <w:lang w:val="de-DE" w:eastAsia="de-DE" w:bidi="de-DE"/>
    </w:rPr>
  </w:style>
  <w:style w:type="paragraph" w:customStyle="1" w:styleId="Address2">
    <w:name w:val="Address 2"/>
    <w:link w:val="Adresse2Zeichen"/>
  </w:style>
  <w:style w:type="character" w:customStyle="1" w:styleId="Adresse2Zeichen">
    <w:name w:val="Adresse 2 Zeichen"/>
    <w:basedOn w:val="DefaultParagraphFont"/>
    <w:link w:val="Address2"/>
    <w:rPr>
      <w:rFonts w:ascii="Bookman Old Style" w:hAnsi="Bookman Old Style" w:hint="default"/>
      <w:sz w:val="24"/>
      <w:szCs w:val="24"/>
      <w:lang w:val="de-DE" w:eastAsia="de-DE" w:bidi="de-DE"/>
    </w:rPr>
  </w:style>
  <w:style w:type="table" w:customStyle="1" w:styleId="NormaleTabelle1">
    <w:name w:val="Normale Tabelle1"/>
    <w:semiHidden/>
    <w:rPr>
      <w:lang w:val="de-DE" w:eastAsia="de-DE" w:bidi="de-D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F4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14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48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414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48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D1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%20Hildebrandt\AppData\Roaming\Microsoft\Templates\Kleiner%20Gesch&#228;ftshandzettel%20(21,6%20x%2027,9%20cm,%20einseitig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105ad54-119a-4495-aa55-0e28b6b4ad2f">false</MarketSpecific>
    <ApprovalStatus xmlns="f105ad54-119a-4495-aa55-0e28b6b4ad2f">InProgress</ApprovalStatus>
    <LocComments xmlns="f105ad54-119a-4495-aa55-0e28b6b4ad2f" xsi:nil="true"/>
    <DirectSourceMarket xmlns="f105ad54-119a-4495-aa55-0e28b6b4ad2f">english</DirectSourceMarket>
    <ThumbnailAssetId xmlns="f105ad54-119a-4495-aa55-0e28b6b4ad2f" xsi:nil="true"/>
    <PrimaryImageGen xmlns="f105ad54-119a-4495-aa55-0e28b6b4ad2f">true</PrimaryImageGen>
    <LegacyData xmlns="f105ad54-119a-4495-aa55-0e28b6b4ad2f" xsi:nil="true"/>
    <TPFriendlyName xmlns="f105ad54-119a-4495-aa55-0e28b6b4ad2f" xsi:nil="true"/>
    <NumericId xmlns="f105ad54-119a-4495-aa55-0e28b6b4ad2f" xsi:nil="true"/>
    <LocRecommendedHandoff xmlns="f105ad54-119a-4495-aa55-0e28b6b4ad2f" xsi:nil="true"/>
    <BlockPublish xmlns="f105ad54-119a-4495-aa55-0e28b6b4ad2f">false</BlockPublish>
    <BusinessGroup xmlns="f105ad54-119a-4495-aa55-0e28b6b4ad2f" xsi:nil="true"/>
    <OpenTemplate xmlns="f105ad54-119a-4495-aa55-0e28b6b4ad2f">true</OpenTemplate>
    <SourceTitle xmlns="f105ad54-119a-4495-aa55-0e28b6b4ad2f">Small-business flyer (8 1/2 x 11, single-sided)</SourceTitle>
    <APEditor xmlns="f105ad54-119a-4495-aa55-0e28b6b4ad2f">
      <UserInfo>
        <DisplayName/>
        <AccountId xsi:nil="true"/>
        <AccountType/>
      </UserInfo>
    </APEditor>
    <UALocComments xmlns="f105ad54-119a-4495-aa55-0e28b6b4ad2f">2007 Template UpLeveling Do Not HandOff</UALocComments>
    <IntlLangReviewDate xmlns="f105ad54-119a-4495-aa55-0e28b6b4ad2f" xsi:nil="true"/>
    <PublishStatusLookup xmlns="f105ad54-119a-4495-aa55-0e28b6b4ad2f">
      <Value>556659</Value>
      <Value>556669</Value>
    </PublishStatusLookup>
    <ParentAssetId xmlns="f105ad54-119a-4495-aa55-0e28b6b4ad2f" xsi:nil="true"/>
    <FeatureTagsTaxHTField0 xmlns="f105ad54-119a-4495-aa55-0e28b6b4ad2f">
      <Terms xmlns="http://schemas.microsoft.com/office/infopath/2007/PartnerControls"/>
    </FeatureTagsTaxHTField0>
    <MachineTranslated xmlns="f105ad54-119a-4495-aa55-0e28b6b4ad2f">false</MachineTranslated>
    <Providers xmlns="f105ad54-119a-4495-aa55-0e28b6b4ad2f" xsi:nil="true"/>
    <OriginalSourceMarket xmlns="f105ad54-119a-4495-aa55-0e28b6b4ad2f">english</OriginalSourceMarket>
    <APDescription xmlns="f105ad54-119a-4495-aa55-0e28b6b4ad2f" xsi:nil="true"/>
    <ContentItem xmlns="f105ad54-119a-4495-aa55-0e28b6b4ad2f" xsi:nil="true"/>
    <ClipArtFilename xmlns="f105ad54-119a-4495-aa55-0e28b6b4ad2f" xsi:nil="true"/>
    <TPInstallLocation xmlns="f105ad54-119a-4495-aa55-0e28b6b4ad2f" xsi:nil="true"/>
    <TimesCloned xmlns="f105ad54-119a-4495-aa55-0e28b6b4ad2f" xsi:nil="true"/>
    <PublishTargets xmlns="f105ad54-119a-4495-aa55-0e28b6b4ad2f">OfficeOnline,OfficeOnlineVNext</PublishTargets>
    <AcquiredFrom xmlns="f105ad54-119a-4495-aa55-0e28b6b4ad2f">Internal MS</AcquiredFrom>
    <AssetStart xmlns="f105ad54-119a-4495-aa55-0e28b6b4ad2f">2012-02-01T18:57:00+00:00</AssetStart>
    <FriendlyTitle xmlns="f105ad54-119a-4495-aa55-0e28b6b4ad2f" xsi:nil="true"/>
    <Provider xmlns="f105ad54-119a-4495-aa55-0e28b6b4ad2f" xsi:nil="true"/>
    <LastHandOff xmlns="f105ad54-119a-4495-aa55-0e28b6b4ad2f" xsi:nil="true"/>
    <Manager xmlns="f105ad54-119a-4495-aa55-0e28b6b4ad2f" xsi:nil="true"/>
    <UALocRecommendation xmlns="f105ad54-119a-4495-aa55-0e28b6b4ad2f">Localize</UALocRecommendation>
    <ArtSampleDocs xmlns="f105ad54-119a-4495-aa55-0e28b6b4ad2f" xsi:nil="true"/>
    <UACurrentWords xmlns="f105ad54-119a-4495-aa55-0e28b6b4ad2f" xsi:nil="true"/>
    <TPClientViewer xmlns="f105ad54-119a-4495-aa55-0e28b6b4ad2f" xsi:nil="true"/>
    <TemplateStatus xmlns="f105ad54-119a-4495-aa55-0e28b6b4ad2f">Complete</TemplateStatus>
    <ShowIn xmlns="f105ad54-119a-4495-aa55-0e28b6b4ad2f">Show everywhere</ShowIn>
    <CSXHash xmlns="f105ad54-119a-4495-aa55-0e28b6b4ad2f" xsi:nil="true"/>
    <Downloads xmlns="f105ad54-119a-4495-aa55-0e28b6b4ad2f">0</Downloads>
    <VoteCount xmlns="f105ad54-119a-4495-aa55-0e28b6b4ad2f" xsi:nil="true"/>
    <OOCacheId xmlns="f105ad54-119a-4495-aa55-0e28b6b4ad2f" xsi:nil="true"/>
    <IsDeleted xmlns="f105ad54-119a-4495-aa55-0e28b6b4ad2f">false</IsDeleted>
    <InternalTagsTaxHTField0 xmlns="f105ad54-119a-4495-aa55-0e28b6b4ad2f">
      <Terms xmlns="http://schemas.microsoft.com/office/infopath/2007/PartnerControls"/>
    </InternalTagsTaxHTField0>
    <UANotes xmlns="f105ad54-119a-4495-aa55-0e28b6b4ad2f">2003 to 2007 conversion</UANotes>
    <AssetExpire xmlns="f105ad54-119a-4495-aa55-0e28b6b4ad2f">2035-01-01T08:00:00+00:00</AssetExpire>
    <CSXSubmissionMarket xmlns="f105ad54-119a-4495-aa55-0e28b6b4ad2f" xsi:nil="true"/>
    <DSATActionTaken xmlns="f105ad54-119a-4495-aa55-0e28b6b4ad2f" xsi:nil="true"/>
    <SubmitterId xmlns="f105ad54-119a-4495-aa55-0e28b6b4ad2f" xsi:nil="true"/>
    <EditorialTags xmlns="f105ad54-119a-4495-aa55-0e28b6b4ad2f" xsi:nil="true"/>
    <TPExecutable xmlns="f105ad54-119a-4495-aa55-0e28b6b4ad2f" xsi:nil="true"/>
    <CSXSubmissionDate xmlns="f105ad54-119a-4495-aa55-0e28b6b4ad2f" xsi:nil="true"/>
    <CSXUpdate xmlns="f105ad54-119a-4495-aa55-0e28b6b4ad2f">false</CSXUpdate>
    <AssetType xmlns="f105ad54-119a-4495-aa55-0e28b6b4ad2f">TP</AssetType>
    <ApprovalLog xmlns="f105ad54-119a-4495-aa55-0e28b6b4ad2f" xsi:nil="true"/>
    <BugNumber xmlns="f105ad54-119a-4495-aa55-0e28b6b4ad2f" xsi:nil="true"/>
    <OriginAsset xmlns="f105ad54-119a-4495-aa55-0e28b6b4ad2f" xsi:nil="true"/>
    <TPComponent xmlns="f105ad54-119a-4495-aa55-0e28b6b4ad2f" xsi:nil="true"/>
    <Milestone xmlns="f105ad54-119a-4495-aa55-0e28b6b4ad2f" xsi:nil="true"/>
    <RecommendationsModifier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TP102823063</AssetId>
    <PolicheckWords xmlns="f105ad54-119a-4495-aa55-0e28b6b4ad2f" xsi:nil="true"/>
    <TPLaunchHelpLink xmlns="f105ad54-119a-4495-aa55-0e28b6b4ad2f" xsi:nil="true"/>
    <IntlLocPriority xmlns="f105ad54-119a-4495-aa55-0e28b6b4ad2f" xsi:nil="true"/>
    <TPApplication xmlns="f105ad54-119a-4495-aa55-0e28b6b4ad2f" xsi:nil="true"/>
    <IntlLangReviewer xmlns="f105ad54-119a-4495-aa55-0e28b6b4ad2f" xsi:nil="true"/>
    <HandoffToMSDN xmlns="f105ad54-119a-4495-aa55-0e28b6b4ad2f" xsi:nil="true"/>
    <PlannedPubDate xmlns="f105ad54-119a-4495-aa55-0e28b6b4ad2f" xsi:nil="true"/>
    <CrawlForDependencies xmlns="f105ad54-119a-4495-aa55-0e28b6b4ad2f">false</CrawlForDependencies>
    <LocLastLocAttemptVersionLookup xmlns="f105ad54-119a-4495-aa55-0e28b6b4ad2f">822601</LocLastLocAttemptVersionLookup>
    <TrustLevel xmlns="f105ad54-119a-4495-aa55-0e28b6b4ad2f">1 Microsoft Managed Content</TrustLevel>
    <CampaignTagsTaxHTField0 xmlns="f105ad54-119a-4495-aa55-0e28b6b4ad2f">
      <Terms xmlns="http://schemas.microsoft.com/office/infopath/2007/PartnerControls"/>
    </CampaignTagsTaxHTField0>
    <TPNamespace xmlns="f105ad54-119a-4495-aa55-0e28b6b4ad2f" xsi:nil="true"/>
    <TaxCatchAll xmlns="f105ad54-119a-4495-aa55-0e28b6b4ad2f"/>
    <IsSearchable xmlns="f105ad54-119a-4495-aa55-0e28b6b4ad2f">true</IsSearchable>
    <TemplateTemplateType xmlns="f105ad54-119a-4495-aa55-0e28b6b4ad2f">Word 2007 Default</TemplateTemplateType>
    <Markets xmlns="f105ad54-119a-4495-aa55-0e28b6b4ad2f"/>
    <IntlLangReview xmlns="f105ad54-119a-4495-aa55-0e28b6b4ad2f">false</IntlLangReview>
    <UAProjectedTotalWords xmlns="f105ad54-119a-4495-aa55-0e28b6b4ad2f" xsi:nil="true"/>
    <OutputCachingOn xmlns="f105ad54-119a-4495-aa55-0e28b6b4ad2f">false</OutputCachingOn>
    <AverageRating xmlns="f105ad54-119a-4495-aa55-0e28b6b4ad2f" xsi:nil="true"/>
    <LocMarketGroupTiers2 xmlns="f105ad54-119a-4495-aa55-0e28b6b4ad2f">,t:Tier 1,t:Tier 2,t:Tier 3,</LocMarketGroupTiers2>
    <APAuthor xmlns="f105ad54-119a-4495-aa55-0e28b6b4ad2f">
      <UserInfo>
        <DisplayName/>
        <AccountId>2721</AccountId>
        <AccountType/>
      </UserInfo>
    </APAuthor>
    <TPCommandLine xmlns="f105ad54-119a-4495-aa55-0e28b6b4ad2f" xsi:nil="true"/>
    <LocManualTestRequired xmlns="f105ad54-119a-4495-aa55-0e28b6b4ad2f">false</LocManualTestRequired>
    <TPAppVersion xmlns="f105ad54-119a-4495-aa55-0e28b6b4ad2f" xsi:nil="true"/>
    <EditorialStatus xmlns="f105ad54-119a-4495-aa55-0e28b6b4ad2f" xsi:nil="true"/>
    <LastModifiedDateTime xmlns="f105ad54-119a-4495-aa55-0e28b6b4ad2f" xsi:nil="true"/>
    <TPLaunchHelpLinkType xmlns="f105ad54-119a-4495-aa55-0e28b6b4ad2f">Template</TPLaunchHelpLinkType>
    <OriginalRelease xmlns="f105ad54-119a-4495-aa55-0e28b6b4ad2f">14</OriginalRelease>
    <ScenarioTagsTaxHTField0 xmlns="f105ad54-119a-4495-aa55-0e28b6b4ad2f">
      <Terms xmlns="http://schemas.microsoft.com/office/infopath/2007/PartnerControls"/>
    </ScenarioTagsTaxHTField0>
    <LocalizationTagsTaxHTField0 xmlns="f105ad54-119a-4495-aa55-0e28b6b4ad2f">
      <Terms xmlns="http://schemas.microsoft.com/office/infopath/2007/PartnerControls"/>
    </LocalizationTagsTaxHTField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A8AF299-486F-4660-A206-D0A4C41F6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1D453F-2DAD-4BC6-A9AC-1CBE755D7EE5}">
  <ds:schemaRefs>
    <ds:schemaRef ds:uri="http://schemas.microsoft.com/office/2006/metadata/properties"/>
    <ds:schemaRef ds:uri="http://schemas.microsoft.com/office/infopath/2007/PartnerControls"/>
    <ds:schemaRef ds:uri="f105ad54-119a-4495-aa55-0e28b6b4ad2f"/>
    <ds:schemaRef ds:uri="c7af2036-029c-470e-8042-297c68a41472"/>
  </ds:schemaRefs>
</ds:datastoreItem>
</file>

<file path=customXml/itemProps3.xml><?xml version="1.0" encoding="utf-8"?>
<ds:datastoreItem xmlns:ds="http://schemas.openxmlformats.org/officeDocument/2006/customXml" ds:itemID="{7A8B4075-59D3-4CBF-AD15-8A2158EC9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5ad54-119a-4495-aa55-0e28b6b4ad2f"/>
    <ds:schemaRef ds:uri="c7af2036-029c-470e-8042-297c68a41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7EA88-165A-460B-9716-1D97D98A24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Kleiner Geschäftshandzettel (21,6 x 27,9 cm, einseitig).dotx</Template>
  <TotalTime>99</TotalTime>
  <Pages>7</Pages>
  <Words>87</Words>
  <Characters>870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Hildebrandt</dc:creator>
  <cp:lastModifiedBy>Schurer, Suzan</cp:lastModifiedBy>
  <cp:revision>2</cp:revision>
  <cp:lastPrinted>2002-05-21T18:27:00Z</cp:lastPrinted>
  <dcterms:created xsi:type="dcterms:W3CDTF">2021-05-27T08:55:00Z</dcterms:created>
  <dcterms:modified xsi:type="dcterms:W3CDTF">2021-05-27T08:55:00Z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TC060861731031</vt:lpwstr>
  </property>
  <property fmtid="{D5CDD505-2E9C-101B-9397-08002B2CF9AE}" pid="3" name="InternalTags">
    <vt:lpwstr/>
  </property>
  <property fmtid="{D5CDD505-2E9C-101B-9397-08002B2CF9AE}" pid="4" name="ContentTypeId">
    <vt:lpwstr>0x01010037696D9D1D95EC45A9440548E782419D04008C4669C20C93454ABB50E332FADBDDBE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13854400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